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08FAD" w14:textId="59B3BBB2" w:rsidR="00DC15D9" w:rsidRPr="00397895" w:rsidRDefault="00410DEC" w:rsidP="00DC15D9">
      <w:pPr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Noughts &amp; Crosses</w:t>
      </w:r>
    </w:p>
    <w:p w14:paraId="7974A321" w14:textId="77777777" w:rsidR="00DC15D9" w:rsidRPr="00397895" w:rsidRDefault="00DC15D9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46B81092" w:rsidR="00B26373" w:rsidRPr="00397895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748D45D0" w14:textId="77777777" w:rsidR="00B26373" w:rsidRPr="00397895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Marketing Materials</w:t>
      </w:r>
    </w:p>
    <w:p w14:paraId="4FCDA1A6" w14:textId="575E55ED" w:rsidR="009D3E4E" w:rsidRDefault="00B26373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r w:rsidRPr="00397895">
        <w:rPr>
          <w:rFonts w:ascii="Helvetica" w:hAnsi="Helvetica" w:cs="Arial"/>
          <w:color w:val="333333"/>
          <w:lang w:bidi="he-IL"/>
        </w:rPr>
        <w:t>The materials can be downloaded from </w:t>
      </w:r>
      <w:hyperlink r:id="rId8" w:history="1">
        <w:r w:rsidR="005D480C" w:rsidRPr="005D480C">
          <w:rPr>
            <w:rStyle w:val="Hyperlink"/>
            <w:rFonts w:ascii="Helvetica" w:hAnsi="Helvetica" w:cs="Arial"/>
            <w:lang w:bidi="he-IL"/>
          </w:rPr>
          <w:t>here</w:t>
        </w:r>
      </w:hyperlink>
    </w:p>
    <w:p w14:paraId="284607C9" w14:textId="74325105" w:rsidR="00F2287D" w:rsidRDefault="009D3E4E" w:rsidP="006326FE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Screenshots</w:t>
      </w:r>
    </w:p>
    <w:p w14:paraId="0E59C7FC" w14:textId="1FBFC804" w:rsidR="00AD798E" w:rsidRDefault="00AD798E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616FDA5B" w14:textId="7DF0385E" w:rsidR="00086662" w:rsidRDefault="00407CB0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03AF78AD" wp14:editId="1212934F">
            <wp:extent cx="5727700" cy="419608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ughts&amp;Crosses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30FB" w14:textId="77777777" w:rsidR="00086662" w:rsidRDefault="00086662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8B1C816" w14:textId="06D34B18" w:rsidR="003A7676" w:rsidRPr="008C30B2" w:rsidRDefault="003A7676" w:rsidP="00483E71">
      <w:pPr>
        <w:spacing w:before="150" w:line="300" w:lineRule="atLeast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Game P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1EB982A9" w14:textId="77777777" w:rsidR="003A7676" w:rsidRPr="00397895" w:rsidRDefault="003A7676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2"/>
          <w:szCs w:val="2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2088"/>
      </w:tblGrid>
      <w:tr w:rsidR="00B26373" w:rsidRPr="00397895" w14:paraId="53E6D301" w14:textId="77777777" w:rsidTr="003A767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397895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lastRenderedPageBreak/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03D67CFD" w:rsidR="00B26373" w:rsidRPr="00397895" w:rsidRDefault="00CB6EDE" w:rsidP="00407CB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 xml:space="preserve">Standalone, </w:t>
            </w:r>
            <w:r w:rsidR="00DB07EB">
              <w:rPr>
                <w:rFonts w:ascii="Helvetica" w:hAnsi="Helvetica" w:cs="Arial"/>
                <w:color w:val="333333"/>
                <w:lang w:bidi="he-IL"/>
              </w:rPr>
              <w:t>Mini</w:t>
            </w:r>
          </w:p>
        </w:tc>
      </w:tr>
      <w:tr w:rsidR="00B26373" w:rsidRPr="00397895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2F45746E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5685ACE8" w:rsidR="00B26373" w:rsidRPr="00397895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95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>.64%</w:t>
            </w:r>
          </w:p>
        </w:tc>
      </w:tr>
      <w:tr w:rsidR="00B26373" w:rsidRPr="00397895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4D29A7DD" w:rsidR="00B26373" w:rsidRPr="00397895" w:rsidRDefault="00FB71FD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3D124E9B" w:rsidR="00B26373" w:rsidRPr="00397895" w:rsidRDefault="00FB71FD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Min.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62BCDAC0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</w:p>
        </w:tc>
      </w:tr>
      <w:tr w:rsidR="00B26373" w:rsidRPr="00397895" w14:paraId="3AD0859E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360D8" w14:textId="32D84E6D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Max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702BB" w14:textId="0894F15E" w:rsidR="00B26373" w:rsidRPr="00397895" w:rsidRDefault="00AB4BAD" w:rsidP="00407CB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 xml:space="preserve">000 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>credits</w:t>
            </w:r>
          </w:p>
        </w:tc>
      </w:tr>
      <w:tr w:rsidR="00B26373" w:rsidRPr="00397895" w14:paraId="0364A5ED" w14:textId="77777777" w:rsidTr="00FD6CC9">
        <w:trPr>
          <w:trHeight w:val="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A2D563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Max Payout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E132BF" w14:textId="711AF334" w:rsidR="00B26373" w:rsidRPr="00397895" w:rsidRDefault="008C30B2" w:rsidP="00407CB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£</w:t>
            </w:r>
            <w:r w:rsidR="00AB4BAD"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>0</w:t>
            </w:r>
            <w:r w:rsidR="00AB4BAD">
              <w:rPr>
                <w:rFonts w:ascii="Helvetica" w:hAnsi="Helvetica" w:cs="Arial"/>
                <w:color w:val="333333"/>
                <w:lang w:bidi="he-IL"/>
              </w:rPr>
              <w:t>,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>000</w:t>
            </w:r>
          </w:p>
        </w:tc>
      </w:tr>
      <w:tr w:rsidR="00B26373" w:rsidRPr="00397895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12C3B856" w:rsidR="00B26373" w:rsidRPr="00397895" w:rsidRDefault="00FB71FD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Easy</w:t>
            </w:r>
          </w:p>
        </w:tc>
      </w:tr>
      <w:tr w:rsidR="00B26373" w:rsidRPr="00397895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6D0B61A0" w:rsidR="00B26373" w:rsidRPr="00397895" w:rsidRDefault="00AB4BAD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Medium</w:t>
            </w:r>
          </w:p>
        </w:tc>
      </w:tr>
      <w:tr w:rsidR="00B26373" w:rsidRPr="00397895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4DDD0366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Hit R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ate playing 1 line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7983638D" w:rsidR="00B26373" w:rsidRPr="00397895" w:rsidRDefault="00B26373" w:rsidP="007D6AB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</w:p>
        </w:tc>
      </w:tr>
      <w:tr w:rsidR="00B26373" w:rsidRPr="00397895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408F0DC9" w:rsidR="00B26373" w:rsidRPr="00397895" w:rsidRDefault="00B26373" w:rsidP="00AB4BA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</w:p>
        </w:tc>
      </w:tr>
      <w:tr w:rsidR="00B26373" w:rsidRPr="00397895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16D38C2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Default B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3A2FF47E" w:rsidR="00B26373" w:rsidRPr="00397895" w:rsidRDefault="00FB71FD" w:rsidP="00FB71F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5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16F769CE" w:rsidR="00B26373" w:rsidRPr="00397895" w:rsidRDefault="00C931D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397895" w14:paraId="53315949" w14:textId="77777777" w:rsidTr="005C74A1">
        <w:trPr>
          <w:trHeight w:val="71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5E7431" w14:textId="77777777" w:rsidR="00FB71FD" w:rsidRDefault="00FB71FD" w:rsidP="00A96F78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>
              <w:rPr>
                <w:rFonts w:ascii="Helvetica" w:eastAsia="Times New Roman" w:hAnsi="Helvetica" w:cs="Arial"/>
                <w:color w:val="333333"/>
                <w:lang w:bidi="he-IL"/>
              </w:rPr>
              <w:t>Scratch Cards</w:t>
            </w:r>
          </w:p>
          <w:p w14:paraId="156B5F3D" w14:textId="32D4C46D" w:rsidR="00911CCE" w:rsidRPr="00A96F78" w:rsidRDefault="00911CCE" w:rsidP="00FB71FD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</w:p>
        </w:tc>
      </w:tr>
      <w:tr w:rsidR="00B26373" w:rsidRPr="00397895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7C9C3425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397895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24371085" w:rsidR="00B26373" w:rsidRPr="00397895" w:rsidRDefault="00FB71FD" w:rsidP="00AB4BA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54842414" w:rsidR="00B26373" w:rsidRPr="00397895" w:rsidRDefault="00FB71FD" w:rsidP="008D1B3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  <w:bookmarkStart w:id="0" w:name="_GoBack"/>
            <w:bookmarkEnd w:id="0"/>
          </w:p>
        </w:tc>
      </w:tr>
    </w:tbl>
    <w:p w14:paraId="73B7DCB9" w14:textId="77777777" w:rsidR="00B26373" w:rsidRPr="00397895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397895" w:rsidRDefault="0089072B" w:rsidP="00B26373">
      <w:pPr>
        <w:rPr>
          <w:rFonts w:ascii="Helvetica" w:hAnsi="Helvetica"/>
        </w:rPr>
      </w:pPr>
    </w:p>
    <w:sectPr w:rsidR="00D66231" w:rsidRPr="00397895" w:rsidSect="00F32B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C4DCB" w14:textId="77777777" w:rsidR="0089072B" w:rsidRDefault="0089072B" w:rsidP="00825601">
      <w:r>
        <w:separator/>
      </w:r>
    </w:p>
  </w:endnote>
  <w:endnote w:type="continuationSeparator" w:id="0">
    <w:p w14:paraId="026A91DA" w14:textId="77777777" w:rsidR="0089072B" w:rsidRDefault="0089072B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73372" w14:textId="77777777" w:rsidR="0053594D" w:rsidRDefault="005359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9072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_x0020_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D1D3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5D5F9" w14:textId="77777777" w:rsidR="0053594D" w:rsidRDefault="005359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80815" w14:textId="77777777" w:rsidR="0089072B" w:rsidRDefault="0089072B" w:rsidP="00825601">
      <w:r>
        <w:separator/>
      </w:r>
    </w:p>
  </w:footnote>
  <w:footnote w:type="continuationSeparator" w:id="0">
    <w:p w14:paraId="34A11782" w14:textId="77777777" w:rsidR="0089072B" w:rsidRDefault="0089072B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E42EE" w14:textId="77777777" w:rsidR="0053594D" w:rsidRDefault="005359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44AC5" w14:textId="77777777" w:rsidR="0053594D" w:rsidRDefault="005359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26398"/>
    <w:rsid w:val="0007767E"/>
    <w:rsid w:val="00083D8C"/>
    <w:rsid w:val="00086662"/>
    <w:rsid w:val="000C35E7"/>
    <w:rsid w:val="001013B6"/>
    <w:rsid w:val="001430CE"/>
    <w:rsid w:val="00155D65"/>
    <w:rsid w:val="001811BC"/>
    <w:rsid w:val="0018226C"/>
    <w:rsid w:val="00187572"/>
    <w:rsid w:val="001C7D72"/>
    <w:rsid w:val="00205A77"/>
    <w:rsid w:val="00221278"/>
    <w:rsid w:val="00237284"/>
    <w:rsid w:val="00247AD0"/>
    <w:rsid w:val="00296FFC"/>
    <w:rsid w:val="002A5BFF"/>
    <w:rsid w:val="002A5F84"/>
    <w:rsid w:val="002D1D37"/>
    <w:rsid w:val="00303949"/>
    <w:rsid w:val="0030507A"/>
    <w:rsid w:val="00312D56"/>
    <w:rsid w:val="00380291"/>
    <w:rsid w:val="00397782"/>
    <w:rsid w:val="00397895"/>
    <w:rsid w:val="003A7676"/>
    <w:rsid w:val="003E67DD"/>
    <w:rsid w:val="003E6ABC"/>
    <w:rsid w:val="003F0862"/>
    <w:rsid w:val="00407CB0"/>
    <w:rsid w:val="00410DEC"/>
    <w:rsid w:val="0042638C"/>
    <w:rsid w:val="004701B0"/>
    <w:rsid w:val="00472EA3"/>
    <w:rsid w:val="00483E71"/>
    <w:rsid w:val="004B06FD"/>
    <w:rsid w:val="004E318E"/>
    <w:rsid w:val="004F4ABB"/>
    <w:rsid w:val="0053594D"/>
    <w:rsid w:val="00550DEA"/>
    <w:rsid w:val="005A7D93"/>
    <w:rsid w:val="005C74A1"/>
    <w:rsid w:val="005D480C"/>
    <w:rsid w:val="005F47F2"/>
    <w:rsid w:val="006326FE"/>
    <w:rsid w:val="00656913"/>
    <w:rsid w:val="00694A0B"/>
    <w:rsid w:val="006A7957"/>
    <w:rsid w:val="006B2281"/>
    <w:rsid w:val="006C18E3"/>
    <w:rsid w:val="006D5ED1"/>
    <w:rsid w:val="007B2F61"/>
    <w:rsid w:val="007D53E2"/>
    <w:rsid w:val="007D6ABD"/>
    <w:rsid w:val="008073EF"/>
    <w:rsid w:val="00825601"/>
    <w:rsid w:val="008613C1"/>
    <w:rsid w:val="0089072B"/>
    <w:rsid w:val="008B39A2"/>
    <w:rsid w:val="008C30B2"/>
    <w:rsid w:val="008D1B30"/>
    <w:rsid w:val="008D66B5"/>
    <w:rsid w:val="00911CCE"/>
    <w:rsid w:val="009804FF"/>
    <w:rsid w:val="0099213A"/>
    <w:rsid w:val="009C069D"/>
    <w:rsid w:val="009D3E4E"/>
    <w:rsid w:val="009F517D"/>
    <w:rsid w:val="00A24FF1"/>
    <w:rsid w:val="00A34EEA"/>
    <w:rsid w:val="00A53306"/>
    <w:rsid w:val="00A96F78"/>
    <w:rsid w:val="00AB4BAD"/>
    <w:rsid w:val="00AB6CAA"/>
    <w:rsid w:val="00AB7FB6"/>
    <w:rsid w:val="00AD798E"/>
    <w:rsid w:val="00B049CA"/>
    <w:rsid w:val="00B26373"/>
    <w:rsid w:val="00C278F5"/>
    <w:rsid w:val="00C342FC"/>
    <w:rsid w:val="00C62175"/>
    <w:rsid w:val="00C931D9"/>
    <w:rsid w:val="00C93C53"/>
    <w:rsid w:val="00CB6EDE"/>
    <w:rsid w:val="00CC42C5"/>
    <w:rsid w:val="00D12CE6"/>
    <w:rsid w:val="00D210A3"/>
    <w:rsid w:val="00D25A6C"/>
    <w:rsid w:val="00D370F0"/>
    <w:rsid w:val="00D83303"/>
    <w:rsid w:val="00D9468B"/>
    <w:rsid w:val="00DA0E40"/>
    <w:rsid w:val="00DB07EB"/>
    <w:rsid w:val="00DB3935"/>
    <w:rsid w:val="00DC15D9"/>
    <w:rsid w:val="00DD1B60"/>
    <w:rsid w:val="00DD5A6E"/>
    <w:rsid w:val="00E02964"/>
    <w:rsid w:val="00E42F8F"/>
    <w:rsid w:val="00E501D7"/>
    <w:rsid w:val="00E70A96"/>
    <w:rsid w:val="00E94563"/>
    <w:rsid w:val="00EC7A19"/>
    <w:rsid w:val="00F01903"/>
    <w:rsid w:val="00F2287D"/>
    <w:rsid w:val="00F32B12"/>
    <w:rsid w:val="00F644C4"/>
    <w:rsid w:val="00F67549"/>
    <w:rsid w:val="00F956CA"/>
    <w:rsid w:val="00FB4842"/>
    <w:rsid w:val="00FB57CD"/>
    <w:rsid w:val="00FB71FD"/>
    <w:rsid w:val="00FD6CC9"/>
    <w:rsid w:val="00FF04E3"/>
    <w:rsid w:val="00FF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unhideWhenUsed/>
    <w:rsid w:val="00B263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8" Type="http://schemas.openxmlformats.org/officeDocument/2006/relationships/hyperlink" Target="https://files.eyecon.com/index.php/s/AmRP3JAc5eyyaNq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7" Type="http://schemas.openxmlformats.org/officeDocument/2006/relationships/endnotes" Target="endnotes.xml"/><Relationship Id="rId16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1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zvichazanov/Library/Group%20Containers/UBF8T346G9.Office/User%20Content.localized/Templates.localized/Eyecon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695E54-1149-411A-9165-93EB55B92CD2}"/>
</file>

<file path=customXml/itemProps3.xml><?xml version="1.0" encoding="utf-8"?>
<ds:datastoreItem xmlns:ds="http://schemas.openxmlformats.org/officeDocument/2006/customXml" ds:itemID="{71B1A858-92F3-4ACF-B727-493F957A2CA6}"/>
</file>

<file path=customXml/itemProps4.xml><?xml version="1.0" encoding="utf-8"?>
<ds:datastoreItem xmlns:ds="http://schemas.openxmlformats.org/officeDocument/2006/customXml" ds:itemID="{A0FD32E1-C76D-4FC3-B171-616555D56BCB}"/>
</file>

<file path=docProps/app.xml><?xml version="1.0" encoding="utf-8"?>
<Properties xmlns="http://schemas.openxmlformats.org/officeDocument/2006/extended-properties" xmlns:vt="http://schemas.openxmlformats.org/officeDocument/2006/docPropsVTypes">
  <Template>EyeconTemplate.dotx</Template>
  <TotalTime>3</TotalTime>
  <Pages>2</Pages>
  <Words>87</Words>
  <Characters>502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strictly confidential</vt:lpstr>
      <vt:lpstr>Noughts &amp; Crosses</vt:lpstr>
      <vt:lpstr/>
      <vt:lpstr>Short Description</vt:lpstr>
      <vt:lpstr>Marketing Materials</vt:lpstr>
      <vt:lpstr/>
    </vt:vector>
  </TitlesOfParts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3</cp:revision>
  <dcterms:created xsi:type="dcterms:W3CDTF">2016-10-24T10:06:00Z</dcterms:created>
  <dcterms:modified xsi:type="dcterms:W3CDTF">2016-10-24T10:22:00Z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