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000000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>? Include a trade mark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12E5A3A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1EAC4777" w:rsidR="00F600CD" w:rsidRPr="00736661" w:rsidRDefault="000A0D4E" w:rsidP="705B7E8C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Hot off the Press</w:t>
            </w:r>
          </w:p>
        </w:tc>
      </w:tr>
      <w:tr w:rsidR="00F600CD" w14:paraId="4D4FA093" w14:textId="28742A96" w:rsidTr="012E5A3A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02E90942" w:rsidR="00F600CD" w:rsidRPr="00736661" w:rsidRDefault="00E51E01" w:rsidP="012E5A3A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E51E01">
              <w:rPr>
                <w:rFonts w:ascii="MS Gothic" w:eastAsia="MS Gothic" w:hAnsi="MS Gothic" w:cs="MS Gothic" w:hint="eastAsia"/>
                <w:sz w:val="22"/>
                <w:szCs w:val="22"/>
                <w:lang w:val="en-US"/>
              </w:rPr>
              <w:t>新</w:t>
            </w:r>
            <w:r w:rsidRPr="00E51E01">
              <w:rPr>
                <w:rFonts w:ascii="Microsoft JhengHei" w:eastAsia="Microsoft JhengHei" w:hAnsi="Microsoft JhengHei" w:cs="Microsoft JhengHei" w:hint="eastAsia"/>
                <w:sz w:val="22"/>
                <w:szCs w:val="22"/>
                <w:lang w:val="en-US"/>
              </w:rPr>
              <w:t>闻热点</w:t>
            </w:r>
            <w:proofErr w:type="spellEnd"/>
          </w:p>
        </w:tc>
      </w:tr>
      <w:tr w:rsidR="00F600CD" w14:paraId="4E6CE3A2" w14:textId="0EA72EB2" w:rsidTr="012E5A3A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04B0ACEA" w:rsidR="00F600CD" w:rsidRPr="00BA12C3" w:rsidRDefault="00E51E01" w:rsidP="012E5A3A">
            <w:pPr>
              <w:pStyle w:val="TableListBullet"/>
              <w:numPr>
                <w:ilvl w:val="0"/>
                <w:numId w:val="0"/>
              </w:numPr>
              <w:rPr>
                <w:lang w:val="en-US"/>
              </w:rPr>
            </w:pPr>
            <w:proofErr w:type="spellStart"/>
            <w:r w:rsidRPr="00E51E01">
              <w:rPr>
                <w:rFonts w:hint="eastAsia"/>
                <w:lang w:val="en-US"/>
              </w:rPr>
              <w:t>重磅頭條</w:t>
            </w:r>
            <w:proofErr w:type="spellEnd"/>
          </w:p>
        </w:tc>
      </w:tr>
      <w:tr w:rsidR="00F600CD" w14:paraId="3C90919A" w14:textId="12D8DDBC" w:rsidTr="012E5A3A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25B5162F" w:rsidR="00F600CD" w:rsidRPr="00BA12C3" w:rsidRDefault="00E51E01" w:rsidP="012E5A3A">
            <w:pPr>
              <w:pStyle w:val="TableListBullet"/>
              <w:numPr>
                <w:ilvl w:val="0"/>
                <w:numId w:val="0"/>
              </w:numPr>
              <w:rPr>
                <w:lang w:val="en-US"/>
              </w:rPr>
            </w:pPr>
            <w:proofErr w:type="spellStart"/>
            <w:r w:rsidRPr="00E51E01">
              <w:rPr>
                <w:rFonts w:hint="eastAsia"/>
                <w:lang w:val="en-US"/>
              </w:rPr>
              <w:t>最新ニュースラッシュ</w:t>
            </w:r>
            <w:proofErr w:type="spellEnd"/>
          </w:p>
        </w:tc>
      </w:tr>
      <w:tr w:rsidR="00F600CD" w14:paraId="218DE296" w14:textId="53C88E65" w:rsidTr="012E5A3A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3E376D1E" w:rsidR="00F600CD" w:rsidRPr="00736661" w:rsidRDefault="00E51E01" w:rsidP="2713DF54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E51E01">
              <w:rPr>
                <w:rFonts w:ascii="Malgun Gothic" w:eastAsia="Malgun Gothic" w:hAnsi="Malgun Gothic" w:cs="Malgun Gothic" w:hint="eastAsia"/>
                <w:sz w:val="22"/>
                <w:szCs w:val="22"/>
                <w:lang w:val="en-US"/>
              </w:rPr>
              <w:t>핫</w:t>
            </w:r>
            <w:r w:rsidRPr="00E51E01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  <w:sz w:val="22"/>
                <w:szCs w:val="22"/>
                <w:lang w:val="en-US"/>
              </w:rPr>
              <w:t>오프</w:t>
            </w:r>
            <w:proofErr w:type="spellEnd"/>
            <w:r w:rsidRPr="00E51E01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r w:rsidRPr="00E51E01">
              <w:rPr>
                <w:rFonts w:ascii="Malgun Gothic" w:eastAsia="Malgun Gothic" w:hAnsi="Malgun Gothic" w:cs="Malgun Gothic" w:hint="eastAsia"/>
                <w:sz w:val="22"/>
                <w:szCs w:val="22"/>
                <w:lang w:val="en-US"/>
              </w:rPr>
              <w:t>더</w:t>
            </w:r>
            <w:r w:rsidRPr="00E51E01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  <w:sz w:val="22"/>
                <w:szCs w:val="22"/>
                <w:lang w:val="en-US"/>
              </w:rPr>
              <w:t>프레스</w:t>
            </w:r>
            <w:proofErr w:type="spellEnd"/>
          </w:p>
        </w:tc>
      </w:tr>
      <w:tr w:rsidR="00F600CD" w14:paraId="06F0E687" w14:textId="68B069AD" w:rsidTr="012E5A3A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0CD39E70" w:rsidR="00F600CD" w:rsidRPr="00736661" w:rsidRDefault="00E51E01" w:rsidP="5EAEAE7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51E01">
              <w:rPr>
                <w:rFonts w:ascii="Calibri" w:eastAsia="Calibri" w:hAnsi="Calibri" w:cs="Calibri"/>
                <w:sz w:val="22"/>
                <w:szCs w:val="22"/>
              </w:rPr>
              <w:t xml:space="preserve">Panas </w:t>
            </w:r>
            <w:proofErr w:type="spellStart"/>
            <w:r w:rsidRPr="00E51E01">
              <w:rPr>
                <w:rFonts w:ascii="Calibri" w:eastAsia="Calibri" w:hAnsi="Calibri" w:cs="Calibri"/>
                <w:sz w:val="22"/>
                <w:szCs w:val="22"/>
              </w:rPr>
              <w:t>dari</w:t>
            </w:r>
            <w:proofErr w:type="spellEnd"/>
            <w:r w:rsidRPr="00E51E0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51E01">
              <w:rPr>
                <w:rFonts w:ascii="Calibri" w:eastAsia="Calibri" w:hAnsi="Calibri" w:cs="Calibri"/>
                <w:sz w:val="22"/>
                <w:szCs w:val="22"/>
              </w:rPr>
              <w:t>Akhbar</w:t>
            </w:r>
            <w:proofErr w:type="spellEnd"/>
          </w:p>
        </w:tc>
      </w:tr>
      <w:tr w:rsidR="00F600CD" w14:paraId="3536390F" w14:textId="05B056AD" w:rsidTr="012E5A3A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7DCAB7E7" w:rsidR="00F600CD" w:rsidRPr="00BA12C3" w:rsidRDefault="00E51E01" w:rsidP="705B7E8C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51E01">
              <w:t>Recién</w:t>
            </w:r>
            <w:proofErr w:type="spellEnd"/>
            <w:r w:rsidRPr="00E51E01">
              <w:t xml:space="preserve"> </w:t>
            </w:r>
            <w:proofErr w:type="spellStart"/>
            <w:r w:rsidRPr="00E51E01">
              <w:t>llegado</w:t>
            </w:r>
            <w:proofErr w:type="spellEnd"/>
            <w:r w:rsidRPr="00E51E01">
              <w:t xml:space="preserve"> de la </w:t>
            </w:r>
            <w:proofErr w:type="spellStart"/>
            <w:r w:rsidRPr="00E51E01">
              <w:t>prensa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12E5A3A">
        <w:trPr>
          <w:cantSplit/>
        </w:trPr>
        <w:tc>
          <w:tcPr>
            <w:tcW w:w="8403" w:type="dxa"/>
            <w:shd w:val="clear" w:color="auto" w:fill="FFFAD6"/>
          </w:tcPr>
          <w:p w14:paraId="0C9FCC6F" w14:textId="7FD8E9F8" w:rsidR="004D781B" w:rsidRDefault="000A0D4E" w:rsidP="012E5A3A">
            <w:pPr>
              <w:pStyle w:val="TableListBullet"/>
              <w:numPr>
                <w:ilvl w:val="0"/>
                <w:numId w:val="0"/>
              </w:numPr>
            </w:pPr>
            <w:r w:rsidRPr="000A0D4E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pop_416a4674_eye</w:t>
            </w:r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2713DF54">
        <w:trPr>
          <w:cantSplit/>
        </w:trPr>
        <w:tc>
          <w:tcPr>
            <w:tcW w:w="8403" w:type="dxa"/>
            <w:shd w:val="clear" w:color="auto" w:fill="FFFAD6"/>
          </w:tcPr>
          <w:p w14:paraId="4F3F75BF" w14:textId="629D19BF" w:rsidR="00E00151" w:rsidRDefault="007160C9" w:rsidP="05C6A572">
            <w:pPr>
              <w:pStyle w:val="TableListBullet"/>
              <w:numPr>
                <w:ilvl w:val="0"/>
                <w:numId w:val="0"/>
              </w:numPr>
            </w:pPr>
            <w:r>
              <w:t>25</w:t>
            </w:r>
            <w:r w:rsidR="05B0AF41">
              <w:t xml:space="preserve"> lines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lines </w:t>
      </w:r>
    </w:p>
    <w:p w14:paraId="2FBBA7AD" w14:textId="63D5D5F6" w:rsidR="00EE7379" w:rsidRPr="00675A9D" w:rsidRDefault="00EE7379" w:rsidP="00EE7379">
      <w:pPr>
        <w:pStyle w:val="BodyText0"/>
      </w:pPr>
      <w:r>
        <w:t>What is the default bet per line ranges? Please provide in different currencies if such information is available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2713DF54">
        <w:trPr>
          <w:cantSplit/>
        </w:trPr>
        <w:tc>
          <w:tcPr>
            <w:tcW w:w="8403" w:type="dxa"/>
            <w:shd w:val="clear" w:color="auto" w:fill="FFFAD6"/>
          </w:tcPr>
          <w:p w14:paraId="7CA3992C" w14:textId="720EC866" w:rsidR="00EE7379" w:rsidRDefault="0D879653" w:rsidP="00135F37">
            <w:pPr>
              <w:pStyle w:val="TableListBullet"/>
              <w:numPr>
                <w:ilvl w:val="0"/>
                <w:numId w:val="0"/>
              </w:numPr>
            </w:pPr>
            <w:r>
              <w:t>GBP|EUR|USD [</w:t>
            </w:r>
            <w:r w:rsidR="56113297">
              <w:t>1</w:t>
            </w:r>
            <w:r w:rsidR="03DC6689">
              <w:t xml:space="preserve">, </w:t>
            </w:r>
            <w:r w:rsidR="7CD3AF04">
              <w:t>2</w:t>
            </w:r>
            <w:r w:rsidR="007160C9">
              <w:t>, 3, 4, 5, 6, 8, 10, 15, 20, 25, 30, 40, 50, 60, 80, 100, 200</w:t>
            </w:r>
            <w:r w:rsidR="2FF37DB9">
              <w:t xml:space="preserve"> </w:t>
            </w:r>
            <w:r>
              <w:t>]</w:t>
            </w:r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2713DF54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2713DF54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5592C308" w14:textId="77777777" w:rsidR="004F7D4E" w:rsidRPr="004F7D4E" w:rsidRDefault="004F7D4E" w:rsidP="004F7D4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</w:pPr>
            <w:r w:rsidRPr="004F7D4E"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  <w:t>Extra! Extra! Read all about it! </w:t>
            </w:r>
          </w:p>
          <w:p w14:paraId="7A50DDAC" w14:textId="77777777" w:rsidR="004F7D4E" w:rsidRPr="004F7D4E" w:rsidRDefault="004F7D4E" w:rsidP="004F7D4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</w:pPr>
            <w:r w:rsidRPr="004F7D4E"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  <w:t>Hot off the Press hits headlines with an exciting Prize Pick feature plus Free Games! 3 or more scattered 'Hot off the Press' symbols appearing anywhere will trigger the prize Pick feature, with a prize of up to 5000x the total wager available!</w:t>
            </w:r>
          </w:p>
          <w:p w14:paraId="4BD17D0C" w14:textId="6035060B" w:rsidR="001E6AC4" w:rsidRPr="007160C9" w:rsidRDefault="004F7D4E" w:rsidP="007160C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</w:pPr>
            <w:r w:rsidRPr="004F7D4E"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  <w:t>This game will really give our players something to gossip about! </w:t>
            </w:r>
          </w:p>
        </w:tc>
      </w:tr>
      <w:tr w:rsidR="001E6AC4" w14:paraId="74AD8D3F" w14:textId="77777777" w:rsidTr="2713DF54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314AC425" w14:textId="5209B5AD" w:rsidR="0019789F" w:rsidRDefault="0019789F" w:rsidP="2713DF54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3360E59C" w14:textId="361FD540" w:rsidR="05C6A572" w:rsidRDefault="05C6A572" w:rsidP="05C6A572">
            <w:pPr>
              <w:keepNext/>
              <w:spacing w:line="240" w:lineRule="auto"/>
              <w:jc w:val="center"/>
              <w:rPr>
                <w:rFonts w:ascii="SimSun" w:eastAsia="SimSun" w:hAnsi="SimSun" w:cs="SimSun"/>
                <w:color w:val="464646"/>
                <w:sz w:val="24"/>
                <w:lang w:val="en-US"/>
              </w:rPr>
            </w:pPr>
          </w:p>
          <w:p w14:paraId="741D7337" w14:textId="77777777" w:rsidR="00E51E01" w:rsidRPr="00E51E01" w:rsidRDefault="00E51E01" w:rsidP="00E51E01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720" w:hanging="360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E51E01">
              <w:rPr>
                <w:rFonts w:ascii="Microsoft JhengHei" w:eastAsia="Microsoft JhengHei" w:hAnsi="Microsoft JhengHei" w:cs="Microsoft JhengHei" w:hint="eastAsia"/>
              </w:rPr>
              <w:t>号外！号外！仔细读读吧</w:t>
            </w:r>
            <w:proofErr w:type="spellEnd"/>
            <w:r w:rsidRPr="00E51E01">
              <w:rPr>
                <w:rFonts w:ascii="Microsoft JhengHei" w:eastAsia="Microsoft JhengHei" w:hAnsi="Microsoft JhengHei" w:cs="Microsoft JhengHei" w:hint="eastAsia"/>
              </w:rPr>
              <w:t>！</w:t>
            </w:r>
          </w:p>
          <w:p w14:paraId="28DA0855" w14:textId="77777777" w:rsidR="00E51E01" w:rsidRPr="00E51E01" w:rsidRDefault="00E51E01" w:rsidP="00E51E01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720" w:hanging="360"/>
              <w:rPr>
                <w:rFonts w:ascii="Microsoft JhengHei" w:eastAsia="Microsoft JhengHei" w:hAnsi="Microsoft JhengHei" w:cs="Microsoft JhengHei"/>
              </w:rPr>
            </w:pPr>
          </w:p>
          <w:p w14:paraId="4F7E6864" w14:textId="77777777" w:rsidR="00E51E01" w:rsidRPr="00E51E01" w:rsidRDefault="00E51E01" w:rsidP="00E51E01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360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E51E01">
              <w:rPr>
                <w:rFonts w:ascii="Microsoft JhengHei" w:eastAsia="Microsoft JhengHei" w:hAnsi="Microsoft JhengHei" w:cs="Microsoft JhengHei" w:hint="eastAsia"/>
              </w:rPr>
              <w:t>新闻热点以令人兴奋的奖金挑选特色游戏和免费游戏成为头条新闻</w:t>
            </w:r>
            <w:proofErr w:type="spellEnd"/>
            <w:r w:rsidRPr="00E51E01">
              <w:rPr>
                <w:rFonts w:ascii="Microsoft JhengHei" w:eastAsia="Microsoft JhengHei" w:hAnsi="Microsoft JhengHei" w:cs="Microsoft JhengHei" w:hint="eastAsia"/>
              </w:rPr>
              <w:t>！</w:t>
            </w:r>
            <w:r w:rsidRPr="00E51E01">
              <w:rPr>
                <w:rFonts w:ascii="Microsoft JhengHei" w:eastAsia="Microsoft JhengHei" w:hAnsi="Microsoft JhengHei" w:cs="Microsoft JhengHei"/>
              </w:rPr>
              <w:t>3</w:t>
            </w:r>
            <w:proofErr w:type="spellStart"/>
            <w:r w:rsidRPr="00E51E01">
              <w:rPr>
                <w:rFonts w:ascii="Microsoft JhengHei" w:eastAsia="Microsoft JhengHei" w:hAnsi="Microsoft JhengHei" w:cs="Microsoft JhengHei" w:hint="eastAsia"/>
              </w:rPr>
              <w:t>个或更多散布的“新闻热点”符号出现在任意位置时，将会触发奖金挑选特色游戏，奖金最高可达</w:t>
            </w:r>
            <w:proofErr w:type="spellEnd"/>
            <w:r w:rsidRPr="00E51E01">
              <w:rPr>
                <w:rFonts w:ascii="Microsoft JhengHei" w:eastAsia="Microsoft JhengHei" w:hAnsi="Microsoft JhengHei" w:cs="Microsoft JhengHei"/>
              </w:rPr>
              <w:t>5000x</w:t>
            </w:r>
            <w:proofErr w:type="spellStart"/>
            <w:r w:rsidRPr="00E51E01">
              <w:rPr>
                <w:rFonts w:ascii="Microsoft JhengHei" w:eastAsia="Microsoft JhengHei" w:hAnsi="Microsoft JhengHei" w:cs="Microsoft JhengHei" w:hint="eastAsia"/>
              </w:rPr>
              <w:t>总赌注</w:t>
            </w:r>
            <w:proofErr w:type="spellEnd"/>
            <w:r w:rsidRPr="00E51E01">
              <w:rPr>
                <w:rFonts w:ascii="Microsoft JhengHei" w:eastAsia="Microsoft JhengHei" w:hAnsi="Microsoft JhengHei" w:cs="Microsoft JhengHei" w:hint="eastAsia"/>
              </w:rPr>
              <w:t>！</w:t>
            </w:r>
          </w:p>
          <w:p w14:paraId="3F77910E" w14:textId="77777777" w:rsidR="00E51E01" w:rsidRPr="00E51E01" w:rsidRDefault="00E51E01" w:rsidP="00E51E01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720" w:hanging="360"/>
              <w:rPr>
                <w:rFonts w:ascii="Microsoft JhengHei" w:eastAsia="Microsoft JhengHei" w:hAnsi="Microsoft JhengHei" w:cs="Microsoft JhengHei"/>
              </w:rPr>
            </w:pPr>
          </w:p>
          <w:p w14:paraId="745ED20F" w14:textId="69049FEC" w:rsidR="001E6AC4" w:rsidRDefault="00E51E01" w:rsidP="00E51E01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E51E01">
              <w:rPr>
                <w:rFonts w:ascii="Microsoft JhengHei" w:eastAsia="Microsoft JhengHei" w:hAnsi="Microsoft JhengHei" w:cs="Microsoft JhengHei" w:hint="eastAsia"/>
              </w:rPr>
              <w:t>这款游戏将给我们的玩家带来真正的劲爆新闻</w:t>
            </w:r>
            <w:proofErr w:type="spellEnd"/>
            <w:r w:rsidRPr="00E51E01">
              <w:rPr>
                <w:rFonts w:ascii="Microsoft JhengHei" w:eastAsia="Microsoft JhengHei" w:hAnsi="Microsoft JhengHei" w:cs="Microsoft JhengHei" w:hint="eastAsia"/>
              </w:rPr>
              <w:t>！</w:t>
            </w:r>
          </w:p>
        </w:tc>
      </w:tr>
      <w:tr w:rsidR="001E6AC4" w14:paraId="0658B75C" w14:textId="77777777" w:rsidTr="2713DF54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3D8F20BB" w14:textId="77777777" w:rsidR="00E51E01" w:rsidRPr="00E51E01" w:rsidRDefault="00E51E01" w:rsidP="00E51E01">
            <w:pPr>
              <w:keepNext/>
              <w:spacing w:line="240" w:lineRule="auto"/>
              <w:jc w:val="center"/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</w:pPr>
            <w:proofErr w:type="spellStart"/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號外！號外！不要錯過重磅新聞</w:t>
            </w:r>
            <w:proofErr w:type="spellEnd"/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！</w:t>
            </w:r>
          </w:p>
          <w:p w14:paraId="36E78611" w14:textId="77777777" w:rsidR="00E51E01" w:rsidRPr="00E51E01" w:rsidRDefault="00E51E01" w:rsidP="00E51E01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</w:p>
          <w:p w14:paraId="6B0F15BC" w14:textId="77777777" w:rsidR="00E51E01" w:rsidRPr="00E51E01" w:rsidRDefault="00E51E01" w:rsidP="00E51E01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在重磅頭條中，精彩的獎金挑選功能和免費遊戲等著您！</w:t>
            </w:r>
            <w:r w:rsidRPr="00E51E01"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  <w:t>3</w:t>
            </w:r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個或更多散佈出現的「重磅頭條」符號出現在任何位置上會觸發獎金挑選功能，可能在其中最多贏得總投注金額的</w:t>
            </w:r>
            <w:r w:rsidRPr="00E51E01"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  <w:t>5000</w:t>
            </w:r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倍！</w:t>
            </w:r>
          </w:p>
          <w:p w14:paraId="3CC1CC27" w14:textId="77777777" w:rsidR="00E51E01" w:rsidRPr="00E51E01" w:rsidRDefault="00E51E01" w:rsidP="00E51E01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</w:p>
          <w:p w14:paraId="2CEAB41B" w14:textId="71C1BB92" w:rsidR="05C6A572" w:rsidRDefault="00E51E01" w:rsidP="00E51E01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  <w:proofErr w:type="spellStart"/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該遊戲帶來無限討論話題</w:t>
            </w:r>
            <w:proofErr w:type="spellEnd"/>
            <w:r w:rsidRPr="00E51E01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！</w:t>
            </w:r>
          </w:p>
          <w:p w14:paraId="3485A6B2" w14:textId="5B376DBC" w:rsidR="001E6AC4" w:rsidRPr="00BA12C3" w:rsidRDefault="001E6AC4" w:rsidP="705B7E8C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rPr>
                <w:rFonts w:ascii="Yu Gothic" w:eastAsia="Yu Gothic" w:hAnsi="Yu Gothic"/>
              </w:rPr>
            </w:pPr>
          </w:p>
        </w:tc>
      </w:tr>
      <w:tr w:rsidR="001E6AC4" w14:paraId="508BE3EC" w14:textId="77777777" w:rsidTr="2713DF54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2D063923" w14:textId="520B424F" w:rsidR="05C6A572" w:rsidRDefault="05C6A572" w:rsidP="05C6A572">
            <w:pPr>
              <w:jc w:val="center"/>
              <w:rPr>
                <w:rFonts w:ascii="MS Mincho" w:eastAsia="MS Mincho" w:hAnsi="MS Mincho" w:cs="MS Mincho"/>
                <w:color w:val="464646"/>
                <w:sz w:val="24"/>
              </w:rPr>
            </w:pPr>
          </w:p>
          <w:p w14:paraId="6DC98311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 w:hint="eastAsia"/>
              </w:rPr>
            </w:pPr>
            <w:proofErr w:type="spellStart"/>
            <w:r w:rsidRPr="00E51E01">
              <w:rPr>
                <w:rFonts w:ascii="Yu Gothic" w:eastAsia="Yu Gothic" w:hAnsi="Yu Gothic" w:hint="eastAsia"/>
              </w:rPr>
              <w:t>号外！号外！詳しくはコチラ</w:t>
            </w:r>
            <w:proofErr w:type="spellEnd"/>
            <w:r w:rsidRPr="00E51E01">
              <w:rPr>
                <w:rFonts w:ascii="Yu Gothic" w:eastAsia="Yu Gothic" w:hAnsi="Yu Gothic" w:hint="eastAsia"/>
              </w:rPr>
              <w:t>！</w:t>
            </w:r>
          </w:p>
          <w:p w14:paraId="66B61F68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/>
              </w:rPr>
            </w:pPr>
          </w:p>
          <w:p w14:paraId="73DFB8E9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 w:hint="eastAsia"/>
              </w:rPr>
            </w:pPr>
            <w:proofErr w:type="spellStart"/>
            <w:r w:rsidRPr="00E51E01">
              <w:rPr>
                <w:rFonts w:ascii="Yu Gothic" w:eastAsia="Yu Gothic" w:hAnsi="Yu Gothic" w:hint="eastAsia"/>
              </w:rPr>
              <w:t>最新ニュースラッシュが、エキサイティングなプライズピックフィーチャーとフリーゲームでヘッドラインを賑わせます</w:t>
            </w:r>
            <w:proofErr w:type="spellEnd"/>
            <w:r w:rsidRPr="00E51E01">
              <w:rPr>
                <w:rFonts w:ascii="Yu Gothic" w:eastAsia="Yu Gothic" w:hAnsi="Yu Gothic" w:hint="eastAsia"/>
              </w:rPr>
              <w:t xml:space="preserve">！ </w:t>
            </w:r>
            <w:proofErr w:type="spellStart"/>
            <w:r w:rsidRPr="00E51E01">
              <w:rPr>
                <w:rFonts w:ascii="Yu Gothic" w:eastAsia="Yu Gothic" w:hAnsi="Yu Gothic" w:hint="eastAsia"/>
              </w:rPr>
              <w:t>どこにでも現れる</w:t>
            </w:r>
            <w:proofErr w:type="spellEnd"/>
            <w:r w:rsidRPr="00E51E01">
              <w:rPr>
                <w:rFonts w:ascii="Yu Gothic" w:eastAsia="Yu Gothic" w:hAnsi="Yu Gothic" w:hint="eastAsia"/>
              </w:rPr>
              <w:t>3</w:t>
            </w:r>
            <w:proofErr w:type="spellStart"/>
            <w:r w:rsidRPr="00E51E01">
              <w:rPr>
                <w:rFonts w:ascii="Yu Gothic" w:eastAsia="Yu Gothic" w:hAnsi="Yu Gothic" w:hint="eastAsia"/>
              </w:rPr>
              <w:t>つ以上の「最新ニュースラッシュ」シンボルで、最大</w:t>
            </w:r>
            <w:proofErr w:type="spellEnd"/>
            <w:r w:rsidRPr="00E51E01">
              <w:rPr>
                <w:rFonts w:ascii="Yu Gothic" w:eastAsia="Yu Gothic" w:hAnsi="Yu Gothic" w:hint="eastAsia"/>
              </w:rPr>
              <w:t>5000</w:t>
            </w:r>
            <w:proofErr w:type="spellStart"/>
            <w:r w:rsidRPr="00E51E01">
              <w:rPr>
                <w:rFonts w:ascii="Yu Gothic" w:eastAsia="Yu Gothic" w:hAnsi="Yu Gothic" w:hint="eastAsia"/>
              </w:rPr>
              <w:t>倍のトータルベットが可能なプライズピックフィーチャーがトリガーされます</w:t>
            </w:r>
            <w:proofErr w:type="spellEnd"/>
            <w:r w:rsidRPr="00E51E01">
              <w:rPr>
                <w:rFonts w:ascii="Yu Gothic" w:eastAsia="Yu Gothic" w:hAnsi="Yu Gothic" w:hint="eastAsia"/>
              </w:rPr>
              <w:t>！</w:t>
            </w:r>
          </w:p>
          <w:p w14:paraId="68C5C491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/>
              </w:rPr>
            </w:pPr>
          </w:p>
          <w:p w14:paraId="4A483E53" w14:textId="0612EDAF" w:rsidR="001E6AC4" w:rsidRPr="00BA12C3" w:rsidRDefault="00E51E01" w:rsidP="00E51E01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E51E01">
              <w:rPr>
                <w:rFonts w:ascii="Yu Gothic" w:eastAsia="Yu Gothic" w:hAnsi="Yu Gothic" w:hint="eastAsia"/>
              </w:rPr>
              <w:t>このゲームは、本当にプレイヤーにおしゃべりのネタを提供することでしょう</w:t>
            </w:r>
            <w:proofErr w:type="spellEnd"/>
            <w:r w:rsidRPr="00E51E01">
              <w:rPr>
                <w:rFonts w:ascii="Yu Gothic" w:eastAsia="Yu Gothic" w:hAnsi="Yu Gothic" w:hint="eastAsia"/>
              </w:rPr>
              <w:t>！</w:t>
            </w:r>
          </w:p>
        </w:tc>
      </w:tr>
      <w:tr w:rsidR="001E6AC4" w14:paraId="4F215AC5" w14:textId="77777777" w:rsidTr="2713DF54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5AD4317A" w14:textId="3B1D8A8F" w:rsidR="05C6A572" w:rsidRDefault="05C6A572" w:rsidP="05C6A572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15505872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 w:hanging="360"/>
              <w:rPr>
                <w:rFonts w:ascii="Malgun Gothic" w:eastAsia="Malgun Gothic" w:hAnsi="Malgun Gothic" w:cs="Malgun Gothic"/>
              </w:rPr>
            </w:pP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보세요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추가입니다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자세히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읽어보세요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! </w:t>
            </w:r>
          </w:p>
          <w:p w14:paraId="465DBBCB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360"/>
              <w:rPr>
                <w:rFonts w:ascii="Malgun Gothic" w:eastAsia="Malgun Gothic" w:hAnsi="Malgun Gothic" w:cs="Malgun Gothic"/>
              </w:rPr>
            </w:pPr>
          </w:p>
          <w:p w14:paraId="14FA454C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Malgun Gothic" w:eastAsia="Malgun Gothic" w:hAnsi="Malgun Gothic" w:cs="Malgun Gothic"/>
              </w:rPr>
            </w:pPr>
            <w:r w:rsidRPr="00E51E01">
              <w:rPr>
                <w:rFonts w:ascii="Malgun Gothic" w:eastAsia="Malgun Gothic" w:hAnsi="Malgun Gothic" w:cs="Malgun Gothic" w:hint="eastAsia"/>
              </w:rPr>
              <w:t>핫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오프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r w:rsidRPr="00E51E01">
              <w:rPr>
                <w:rFonts w:ascii="Malgun Gothic" w:eastAsia="Malgun Gothic" w:hAnsi="Malgun Gothic" w:cs="Malgun Gothic" w:hint="eastAsia"/>
              </w:rPr>
              <w:t>더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프레스는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흥미진진한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상금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선택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기능과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무료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게임으로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헤드라인을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장식합니다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흩어져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'</w:t>
            </w:r>
            <w:r w:rsidRPr="00E51E01">
              <w:rPr>
                <w:rFonts w:ascii="Malgun Gothic" w:eastAsia="Malgun Gothic" w:hAnsi="Malgun Gothic" w:cs="Malgun Gothic" w:hint="eastAsia"/>
              </w:rPr>
              <w:t>핫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오프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r w:rsidRPr="00E51E01">
              <w:rPr>
                <w:rFonts w:ascii="Malgun Gothic" w:eastAsia="Malgun Gothic" w:hAnsi="Malgun Gothic" w:cs="Malgun Gothic" w:hint="eastAsia"/>
              </w:rPr>
              <w:t>더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프레스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'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심볼이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3</w:t>
            </w:r>
            <w:r w:rsidRPr="00E51E01">
              <w:rPr>
                <w:rFonts w:ascii="Malgun Gothic" w:eastAsia="Malgun Gothic" w:hAnsi="Malgun Gothic" w:cs="Malgun Gothic" w:hint="eastAsia"/>
              </w:rPr>
              <w:t>개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이상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나타나면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r w:rsidRPr="00E51E01">
              <w:rPr>
                <w:rFonts w:ascii="Malgun Gothic" w:eastAsia="Malgun Gothic" w:hAnsi="Malgun Gothic" w:cs="Malgun Gothic" w:hint="eastAsia"/>
              </w:rPr>
              <w:t>총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베팅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금액의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최대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5000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배에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달하는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상금을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받을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r w:rsidRPr="00E51E01">
              <w:rPr>
                <w:rFonts w:ascii="Malgun Gothic" w:eastAsia="Malgun Gothic" w:hAnsi="Malgun Gothic" w:cs="Malgun Gothic" w:hint="eastAsia"/>
              </w:rPr>
              <w:t>수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상금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선택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기능이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작동합니다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>!</w:t>
            </w:r>
          </w:p>
          <w:p w14:paraId="60413353" w14:textId="77777777" w:rsidR="00E51E01" w:rsidRP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Malgun Gothic" w:eastAsia="Malgun Gothic" w:hAnsi="Malgun Gothic" w:cs="Malgun Gothic"/>
              </w:rPr>
            </w:pPr>
          </w:p>
          <w:p w14:paraId="078D3470" w14:textId="405AD244" w:rsidR="001E6AC4" w:rsidRDefault="00E51E01" w:rsidP="00E51E01">
            <w:pPr>
              <w:pStyle w:val="TableListBullet"/>
              <w:numPr>
                <w:ilvl w:val="0"/>
                <w:numId w:val="0"/>
              </w:numPr>
              <w:rPr>
                <w:rFonts w:ascii="Malgun Gothic" w:eastAsia="Malgun Gothic" w:hAnsi="Malgun Gothic" w:cs="Malgun Gothic"/>
              </w:rPr>
            </w:pPr>
            <w:r w:rsidRPr="00E51E01">
              <w:rPr>
                <w:rFonts w:ascii="Malgun Gothic" w:eastAsia="Malgun Gothic" w:hAnsi="Malgun Gothic" w:cs="Malgun Gothic" w:hint="eastAsia"/>
              </w:rPr>
              <w:t>이</w:t>
            </w:r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게임은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플레이어들에게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가십거리를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제공할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51E01">
              <w:rPr>
                <w:rFonts w:ascii="Malgun Gothic" w:eastAsia="Malgun Gothic" w:hAnsi="Malgun Gothic" w:cs="Malgun Gothic" w:hint="eastAsia"/>
              </w:rPr>
              <w:t>것입니다</w:t>
            </w:r>
            <w:proofErr w:type="spellEnd"/>
            <w:r w:rsidRPr="00E51E01">
              <w:rPr>
                <w:rFonts w:ascii="Malgun Gothic" w:eastAsia="Malgun Gothic" w:hAnsi="Malgun Gothic" w:cs="Malgun Gothic"/>
              </w:rPr>
              <w:t>!</w:t>
            </w:r>
          </w:p>
        </w:tc>
      </w:tr>
      <w:tr w:rsidR="001E6AC4" w14:paraId="421C5DD2" w14:textId="77777777" w:rsidTr="2713DF54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Malay</w:t>
            </w:r>
          </w:p>
        </w:tc>
        <w:tc>
          <w:tcPr>
            <w:tcW w:w="5993" w:type="dxa"/>
            <w:shd w:val="clear" w:color="auto" w:fill="FFFAD7"/>
          </w:tcPr>
          <w:p w14:paraId="275CED06" w14:textId="77777777" w:rsid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 w:hanging="360"/>
            </w:pPr>
            <w:proofErr w:type="spellStart"/>
            <w:r>
              <w:t>Ekstra</w:t>
            </w:r>
            <w:proofErr w:type="spellEnd"/>
            <w:r>
              <w:t xml:space="preserve">! </w:t>
            </w:r>
            <w:proofErr w:type="spellStart"/>
            <w:r>
              <w:t>Ekstra</w:t>
            </w:r>
            <w:proofErr w:type="spellEnd"/>
            <w:r>
              <w:t xml:space="preserve">! Baca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tentangnya</w:t>
            </w:r>
            <w:proofErr w:type="spellEnd"/>
            <w:r>
              <w:t xml:space="preserve">! </w:t>
            </w:r>
          </w:p>
          <w:p w14:paraId="32FDD3B3" w14:textId="77777777" w:rsid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</w:pPr>
          </w:p>
          <w:p w14:paraId="4EAF4FAB" w14:textId="77777777" w:rsid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</w:pPr>
            <w:r>
              <w:t xml:space="preserve">Panas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Akhbar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tajuk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ciri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Hadiah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Percuma</w:t>
            </w:r>
            <w:proofErr w:type="spellEnd"/>
            <w:r>
              <w:t xml:space="preserve">! 3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simbol</w:t>
            </w:r>
            <w:proofErr w:type="spellEnd"/>
            <w:r>
              <w:t xml:space="preserve"> 'Panas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Akhbar</w:t>
            </w:r>
            <w:proofErr w:type="spellEnd"/>
            <w:r>
              <w:t xml:space="preserve">' </w:t>
            </w:r>
            <w:proofErr w:type="spellStart"/>
            <w:r>
              <w:t>bertaburan</w:t>
            </w:r>
            <w:proofErr w:type="spellEnd"/>
            <w:r>
              <w:t xml:space="preserve"> di mana-mana </w:t>
            </w:r>
            <w:proofErr w:type="spellStart"/>
            <w:r>
              <w:t>sahaja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mencetuskan</w:t>
            </w:r>
            <w:proofErr w:type="spellEnd"/>
            <w:r>
              <w:t xml:space="preserve"> </w:t>
            </w:r>
            <w:proofErr w:type="spellStart"/>
            <w:r>
              <w:t>ciri</w:t>
            </w:r>
            <w:proofErr w:type="spellEnd"/>
            <w:r>
              <w:t xml:space="preserve"> </w:t>
            </w: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hadiah</w:t>
            </w:r>
            <w:proofErr w:type="spellEnd"/>
            <w:r>
              <w:t xml:space="preserve">,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hadiah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5000x </w:t>
            </w: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pertaruhan</w:t>
            </w:r>
            <w:proofErr w:type="spellEnd"/>
            <w:r>
              <w:t xml:space="preserve"> yang </w:t>
            </w:r>
            <w:proofErr w:type="spellStart"/>
            <w:r>
              <w:t>tersedia</w:t>
            </w:r>
            <w:proofErr w:type="spellEnd"/>
            <w:r>
              <w:t>!</w:t>
            </w:r>
          </w:p>
          <w:p w14:paraId="36904490" w14:textId="77777777" w:rsidR="00E51E01" w:rsidRDefault="00E51E01" w:rsidP="00E51E01">
            <w:pPr>
              <w:pStyle w:val="TableListBullet"/>
              <w:numPr>
                <w:ilvl w:val="0"/>
                <w:numId w:val="0"/>
              </w:numPr>
              <w:ind w:left="720"/>
            </w:pPr>
          </w:p>
          <w:p w14:paraId="289047B9" w14:textId="57A3224D" w:rsidR="001E6AC4" w:rsidRDefault="00E51E01" w:rsidP="00E51E01">
            <w:pPr>
              <w:pStyle w:val="TableListBullet"/>
              <w:numPr>
                <w:ilvl w:val="0"/>
                <w:numId w:val="0"/>
              </w:numPr>
            </w:pP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benar-benar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kami </w:t>
            </w:r>
            <w:proofErr w:type="spellStart"/>
            <w:r>
              <w:t>sesuatu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digosipkan</w:t>
            </w:r>
            <w:proofErr w:type="spellEnd"/>
            <w:r>
              <w:t>!</w:t>
            </w:r>
          </w:p>
        </w:tc>
      </w:tr>
      <w:tr w:rsidR="001E6AC4" w14:paraId="74073ED5" w14:textId="77777777" w:rsidTr="2713DF54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lastRenderedPageBreak/>
              <w:t>Spanish</w:t>
            </w:r>
          </w:p>
        </w:tc>
        <w:tc>
          <w:tcPr>
            <w:tcW w:w="5993" w:type="dxa"/>
            <w:shd w:val="clear" w:color="auto" w:fill="FFFAD7"/>
          </w:tcPr>
          <w:p w14:paraId="7D0942BF" w14:textId="77777777" w:rsidR="00E51E01" w:rsidRPr="00E51E01" w:rsidRDefault="00E51E01" w:rsidP="00E51E01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¡Extra, extra! ¡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Aquí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puede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leerlo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todo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! </w:t>
            </w:r>
          </w:p>
          <w:p w14:paraId="67529A09" w14:textId="77777777" w:rsidR="00E51E01" w:rsidRPr="00E51E01" w:rsidRDefault="00E51E01" w:rsidP="00E51E01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66EC46D3" w14:textId="77777777" w:rsidR="00E51E01" w:rsidRPr="00E51E01" w:rsidRDefault="00E51E01" w:rsidP="00E51E01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Recién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llegado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la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prensa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aparece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en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primera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plana con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una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emocionante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función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Selección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Premios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, ¡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además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Partidas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Gratis! 3 o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más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símbolos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dispersos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"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Recién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llegado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la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prensa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"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en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cualquier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parte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activarán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la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función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Selección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Premios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, ¡con un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premio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de hasta 5000x la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apuesta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total!</w:t>
            </w:r>
          </w:p>
          <w:p w14:paraId="1165FAA6" w14:textId="77777777" w:rsidR="00E51E01" w:rsidRPr="00E51E01" w:rsidRDefault="00E51E01" w:rsidP="00E51E01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5B6DD7BA" w14:textId="104D7EA9" w:rsidR="05C6A572" w:rsidRDefault="00E51E01" w:rsidP="00E51E01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¡Este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juego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sin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duda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dará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a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nuestros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jugadores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algo que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comentar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durante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mucho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tiempo</w:t>
            </w:r>
            <w:proofErr w:type="spellEnd"/>
            <w:r w:rsidRPr="00E51E01">
              <w:rPr>
                <w:rFonts w:ascii="Quicksand" w:eastAsia="Quicksand" w:hAnsi="Quicksand" w:cs="Quicksand"/>
                <w:color w:val="464646"/>
                <w:sz w:val="24"/>
              </w:rPr>
              <w:t>!</w:t>
            </w:r>
          </w:p>
          <w:p w14:paraId="1392710A" w14:textId="43839706" w:rsidR="001E6AC4" w:rsidRDefault="001E6AC4" w:rsidP="705B7E8C">
            <w:pPr>
              <w:pStyle w:val="TableListBullet"/>
              <w:numPr>
                <w:ilvl w:val="0"/>
                <w:numId w:val="0"/>
              </w:numPr>
            </w:pP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55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E93C" w14:textId="77777777" w:rsidR="00A9666C" w:rsidRDefault="00A9666C" w:rsidP="003C524F">
      <w:r>
        <w:separator/>
      </w:r>
    </w:p>
    <w:p w14:paraId="4F7C90CA" w14:textId="77777777" w:rsidR="00A9666C" w:rsidRDefault="00A9666C"/>
    <w:p w14:paraId="78CB8818" w14:textId="77777777" w:rsidR="00A9666C" w:rsidRDefault="00A9666C"/>
  </w:endnote>
  <w:endnote w:type="continuationSeparator" w:id="0">
    <w:p w14:paraId="7A844979" w14:textId="77777777" w:rsidR="00A9666C" w:rsidRDefault="00A9666C" w:rsidP="003C524F">
      <w:r>
        <w:continuationSeparator/>
      </w:r>
    </w:p>
    <w:p w14:paraId="4003B2C6" w14:textId="77777777" w:rsidR="00A9666C" w:rsidRDefault="00A9666C"/>
    <w:p w14:paraId="68EE2DAB" w14:textId="77777777" w:rsidR="00A9666C" w:rsidRDefault="00A9666C"/>
  </w:endnote>
  <w:endnote w:type="continuationNotice" w:id="1">
    <w:p w14:paraId="7F63EA9C" w14:textId="77777777" w:rsidR="00A9666C" w:rsidRDefault="00A966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2E8A66C-3F56-49F8-8D9B-EEB4A4141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5EDD27-2314-4FD4-9790-C04061139E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3B90E91E-A50E-4E16-AD9A-94D2A8105DE4}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4" w:fontKey="{6A46AAF0-730C-4C17-87C8-119FEBFC674E}"/>
    <w:embedBold r:id="rId5" w:fontKey="{36874B43-D91E-45D6-91A9-4242825C72C9}"/>
    <w:embedItalic r:id="rId6" w:fontKey="{DC9F2914-17DC-46C7-9216-7B87A01C7E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7277B5E-9F1E-4D14-BB36-06DE0060B67C}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8" w:fontKey="{00320F53-A7F3-4009-B970-CE04EBB9DA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858B4D1-A901-411E-922D-6597EB4DCC36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0" w:subsetted="1" w:fontKey="{E7C3D514-F18B-46B3-BCC8-19EC72A54F8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1" w:subsetted="1" w:fontKey="{969FCFB6-3931-4324-BA7F-DAD32218E12C}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  <w:embedRegular r:id="rId12" w:fontKey="{D844CCB3-9013-4557-A1CA-3C48F50C0FA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3" w:subsetted="1" w:fontKey="{CDE93DA1-8966-456A-BDF0-EE0372635BAD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4" w:subsetted="1" w:fontKey="{4C1982D3-75E6-46DB-A548-7BA2193A92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25C776D1" w:rsidR="00C85DD7" w:rsidRDefault="00F53B04" w:rsidP="000453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025E3B3" wp14:editId="2293B77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1712519042" name="Text Box 2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F253D" w14:textId="2D3477EB" w:rsidR="00F53B04" w:rsidRPr="00F53B04" w:rsidRDefault="00F53B04" w:rsidP="00F53B0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53B0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5E3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: Intern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6FAF253D" w14:textId="2D3477EB" w:rsidR="00F53B04" w:rsidRPr="00F53B04" w:rsidRDefault="00F53B04" w:rsidP="00F53B0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F53B0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85DD7">
      <w:fldChar w:fldCharType="begin"/>
    </w:r>
    <w:r w:rsidR="00C85DD7">
      <w:instrText xml:space="preserve">PAGE  </w:instrText>
    </w:r>
    <w:r w:rsidR="00C85DD7"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4EE64917" w:rsidR="00C85DD7" w:rsidRDefault="00F53B04" w:rsidP="005F5BD6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4384" behindDoc="0" locked="0" layoutInCell="1" allowOverlap="1" wp14:anchorId="43865FD8" wp14:editId="2D1D857F">
                    <wp:simplePos x="1210310" y="955865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7780" b="0"/>
                    <wp:wrapNone/>
                    <wp:docPr id="454500308" name="Text Box 3" descr="Sensitivity: Intern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86E8B5" w14:textId="7D9A354D" w:rsidR="00F53B04" w:rsidRPr="00F53B04" w:rsidRDefault="00F53B04" w:rsidP="00F53B04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53B04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Sensitivity: Internal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3865FD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Sensitivity: Internal" style="position:absolute;left:0;text-align:left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      <v:fill o:detectmouseclick="t"/>
                    <v:textbox style="mso-fit-shape-to-text:t" inset="20pt,0,0,15pt">
                      <w:txbxContent>
                        <w:p w14:paraId="2786E8B5" w14:textId="7D9A354D" w:rsidR="00F53B04" w:rsidRPr="00F53B04" w:rsidRDefault="00F53B04" w:rsidP="00F53B0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53B0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Internal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85DD7" w:rsidRPr="00045303">
            <w:t>©</w:t>
          </w:r>
          <w:r w:rsidR="00C85DD7" w:rsidRPr="32ED2402">
            <w:t xml:space="preserve"> </w:t>
          </w:r>
          <w:r w:rsidR="00C85DD7">
            <w:fldChar w:fldCharType="begin"/>
          </w:r>
          <w:r w:rsidR="00C85DD7">
            <w:instrText xml:space="preserve"> DATE  \@ "yyyy"  \* MERGEFORMAT </w:instrText>
          </w:r>
          <w:r w:rsidR="00C85DD7">
            <w:fldChar w:fldCharType="separate"/>
          </w:r>
          <w:r w:rsidR="00E51E01">
            <w:rPr>
              <w:noProof/>
            </w:rPr>
            <w:t>2023</w:t>
          </w:r>
          <w:r w:rsidR="00C85DD7">
            <w:fldChar w:fldCharType="end"/>
          </w:r>
          <w:r w:rsidR="00C85DD7" w:rsidRPr="32ED2402">
            <w:t xml:space="preserve"> </w:t>
          </w:r>
          <w:r w:rsidR="00C85DD7">
            <w:t>Playtech</w:t>
          </w:r>
          <w:r w:rsidR="00C85DD7"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458DFD31" w:rsidR="00E44A5A" w:rsidRDefault="00F53B04" w:rsidP="00E44A5A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 wp14:anchorId="5FC733B0" wp14:editId="76213079">
                    <wp:simplePos x="1209675" y="9558338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7780" b="0"/>
                    <wp:wrapNone/>
                    <wp:docPr id="1636347429" name="Text Box 1" descr="Sensitivity: Intern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EA726A" w14:textId="0D3413B1" w:rsidR="00F53B04" w:rsidRPr="00F53B04" w:rsidRDefault="00F53B04" w:rsidP="00F53B04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53B04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Sensitivity: Internal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FC733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alt="Sensitivity: Internal" style="position:absolute;left:0;text-align:left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fill o:detectmouseclick="t"/>
                    <v:textbox style="mso-fit-shape-to-text:t" inset="20pt,0,0,15pt">
                      <w:txbxContent>
                        <w:p w14:paraId="10EA726A" w14:textId="0D3413B1" w:rsidR="00F53B04" w:rsidRPr="00F53B04" w:rsidRDefault="00F53B04" w:rsidP="00F53B0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53B0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Internal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44A5A" w:rsidRPr="00045303">
            <w:t>©</w:t>
          </w:r>
          <w:r w:rsidR="00E44A5A" w:rsidRPr="32ED2402">
            <w:t xml:space="preserve"> </w:t>
          </w:r>
          <w:r w:rsidR="00E44A5A">
            <w:fldChar w:fldCharType="begin"/>
          </w:r>
          <w:r w:rsidR="00E44A5A">
            <w:instrText xml:space="preserve"> DATE  \@ "yyyy"  \* MERGEFORMAT </w:instrText>
          </w:r>
          <w:r w:rsidR="00E44A5A">
            <w:fldChar w:fldCharType="separate"/>
          </w:r>
          <w:r w:rsidR="00E51E01">
            <w:rPr>
              <w:noProof/>
            </w:rPr>
            <w:t>2023</w:t>
          </w:r>
          <w:r w:rsidR="00E44A5A">
            <w:fldChar w:fldCharType="end"/>
          </w:r>
          <w:r w:rsidR="00E44A5A" w:rsidRPr="32ED2402">
            <w:t xml:space="preserve"> </w:t>
          </w:r>
          <w:r w:rsidR="00E44A5A">
            <w:t>Playtech</w:t>
          </w:r>
          <w:r w:rsidR="00E44A5A"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AFAF8" w14:textId="77777777" w:rsidR="00A9666C" w:rsidRDefault="00A9666C" w:rsidP="003C524F">
      <w:r>
        <w:separator/>
      </w:r>
    </w:p>
    <w:p w14:paraId="35BAA5D4" w14:textId="77777777" w:rsidR="00A9666C" w:rsidRDefault="00A9666C"/>
    <w:p w14:paraId="54789686" w14:textId="77777777" w:rsidR="00A9666C" w:rsidRDefault="00A9666C"/>
  </w:footnote>
  <w:footnote w:type="continuationSeparator" w:id="0">
    <w:p w14:paraId="1C91FF18" w14:textId="77777777" w:rsidR="00A9666C" w:rsidRDefault="00A9666C" w:rsidP="003C524F">
      <w:r>
        <w:continuationSeparator/>
      </w:r>
    </w:p>
    <w:p w14:paraId="27F404ED" w14:textId="77777777" w:rsidR="00A9666C" w:rsidRDefault="00A9666C"/>
    <w:p w14:paraId="576DBD55" w14:textId="77777777" w:rsidR="00A9666C" w:rsidRDefault="00A9666C"/>
  </w:footnote>
  <w:footnote w:type="continuationNotice" w:id="1">
    <w:p w14:paraId="6B78D260" w14:textId="77777777" w:rsidR="00A9666C" w:rsidRDefault="00A966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000000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5CA74E"/>
    <w:multiLevelType w:val="hybridMultilevel"/>
    <w:tmpl w:val="5FCEE5CE"/>
    <w:lvl w:ilvl="0" w:tplc="D18A5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26F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6EA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44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0A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A2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65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C81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9E4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7D5204"/>
    <w:multiLevelType w:val="multilevel"/>
    <w:tmpl w:val="8758A9E6"/>
    <w:numStyleLink w:val="Headings"/>
  </w:abstractNum>
  <w:abstractNum w:abstractNumId="21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2D218A71"/>
    <w:multiLevelType w:val="hybridMultilevel"/>
    <w:tmpl w:val="12686540"/>
    <w:lvl w:ilvl="0" w:tplc="D3061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2EE8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32B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3AD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41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F2D8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EC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62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02C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40FE12E4"/>
    <w:multiLevelType w:val="multilevel"/>
    <w:tmpl w:val="8758A9E6"/>
    <w:numStyleLink w:val="Headings"/>
  </w:abstractNum>
  <w:abstractNum w:abstractNumId="32" w15:restartNumberingAfterBreak="0">
    <w:nsid w:val="42236DAE"/>
    <w:multiLevelType w:val="multilevel"/>
    <w:tmpl w:val="8758A9E6"/>
    <w:numStyleLink w:val="Headings"/>
  </w:abstractNum>
  <w:abstractNum w:abstractNumId="33" w15:restartNumberingAfterBreak="0">
    <w:nsid w:val="46A328E2"/>
    <w:multiLevelType w:val="multilevel"/>
    <w:tmpl w:val="A6D49232"/>
    <w:numStyleLink w:val="HeadingsAppx"/>
  </w:abstractNum>
  <w:abstractNum w:abstractNumId="34" w15:restartNumberingAfterBreak="0">
    <w:nsid w:val="48F10B36"/>
    <w:multiLevelType w:val="multilevel"/>
    <w:tmpl w:val="8758A9E6"/>
    <w:numStyleLink w:val="Headings"/>
  </w:abstractNum>
  <w:abstractNum w:abstractNumId="35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E70C7B"/>
    <w:multiLevelType w:val="hybridMultilevel"/>
    <w:tmpl w:val="A5380842"/>
    <w:lvl w:ilvl="0" w:tplc="0A384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A15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B63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E7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09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7C9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AEF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21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A8C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55BDD5C8"/>
    <w:multiLevelType w:val="hybridMultilevel"/>
    <w:tmpl w:val="9A18F708"/>
    <w:lvl w:ilvl="0" w:tplc="900A3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C2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90B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D8A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84D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8C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AD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21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4E9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5416C2"/>
    <w:multiLevelType w:val="hybridMultilevel"/>
    <w:tmpl w:val="30302A90"/>
    <w:lvl w:ilvl="0" w:tplc="FFFFFFF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152F9"/>
    <w:multiLevelType w:val="multilevel"/>
    <w:tmpl w:val="8758A9E6"/>
    <w:numStyleLink w:val="Headings"/>
  </w:abstractNum>
  <w:abstractNum w:abstractNumId="45" w15:restartNumberingAfterBreak="0">
    <w:nsid w:val="5F0D6C03"/>
    <w:multiLevelType w:val="hybridMultilevel"/>
    <w:tmpl w:val="9960A394"/>
    <w:lvl w:ilvl="0" w:tplc="D8724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A60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EA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4E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81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8A6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B62D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E6BE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A03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017625"/>
    <w:multiLevelType w:val="hybridMultilevel"/>
    <w:tmpl w:val="E842C896"/>
    <w:lvl w:ilvl="0" w:tplc="A9F0D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F2C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B47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D2E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6A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F86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8AA8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C9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47E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0C6B1B"/>
    <w:multiLevelType w:val="multilevel"/>
    <w:tmpl w:val="8758A9E6"/>
    <w:numStyleLink w:val="Headings"/>
  </w:abstractNum>
  <w:abstractNum w:abstractNumId="49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0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090475">
    <w:abstractNumId w:val="39"/>
  </w:num>
  <w:num w:numId="2" w16cid:durableId="336008765">
    <w:abstractNumId w:val="45"/>
  </w:num>
  <w:num w:numId="3" w16cid:durableId="453597240">
    <w:abstractNumId w:val="36"/>
  </w:num>
  <w:num w:numId="4" w16cid:durableId="161429447">
    <w:abstractNumId w:val="19"/>
  </w:num>
  <w:num w:numId="5" w16cid:durableId="864516846">
    <w:abstractNumId w:val="47"/>
  </w:num>
  <w:num w:numId="6" w16cid:durableId="1925605711">
    <w:abstractNumId w:val="26"/>
  </w:num>
  <w:num w:numId="7" w16cid:durableId="1881748957">
    <w:abstractNumId w:val="25"/>
  </w:num>
  <w:num w:numId="8" w16cid:durableId="827936155">
    <w:abstractNumId w:val="27"/>
  </w:num>
  <w:num w:numId="9" w16cid:durableId="413286567">
    <w:abstractNumId w:val="13"/>
  </w:num>
  <w:num w:numId="10" w16cid:durableId="724453325">
    <w:abstractNumId w:val="8"/>
  </w:num>
  <w:num w:numId="11" w16cid:durableId="1144856435">
    <w:abstractNumId w:val="33"/>
  </w:num>
  <w:num w:numId="12" w16cid:durableId="129907722">
    <w:abstractNumId w:val="21"/>
  </w:num>
  <w:num w:numId="13" w16cid:durableId="954797219">
    <w:abstractNumId w:val="38"/>
  </w:num>
  <w:num w:numId="14" w16cid:durableId="1631011438">
    <w:abstractNumId w:val="43"/>
  </w:num>
  <w:num w:numId="15" w16cid:durableId="969701809">
    <w:abstractNumId w:val="35"/>
  </w:num>
  <w:num w:numId="16" w16cid:durableId="1352030880">
    <w:abstractNumId w:val="16"/>
  </w:num>
  <w:num w:numId="17" w16cid:durableId="1461612664">
    <w:abstractNumId w:val="14"/>
  </w:num>
  <w:num w:numId="18" w16cid:durableId="1386950566">
    <w:abstractNumId w:val="32"/>
  </w:num>
  <w:num w:numId="19" w16cid:durableId="2127120721">
    <w:abstractNumId w:val="37"/>
  </w:num>
  <w:num w:numId="20" w16cid:durableId="556669107">
    <w:abstractNumId w:val="12"/>
  </w:num>
  <w:num w:numId="21" w16cid:durableId="931939042">
    <w:abstractNumId w:val="18"/>
  </w:num>
  <w:num w:numId="22" w16cid:durableId="1911040266">
    <w:abstractNumId w:val="0"/>
  </w:num>
  <w:num w:numId="23" w16cid:durableId="1210920461">
    <w:abstractNumId w:val="41"/>
  </w:num>
  <w:num w:numId="24" w16cid:durableId="1788769391">
    <w:abstractNumId w:val="4"/>
  </w:num>
  <w:num w:numId="25" w16cid:durableId="549460099">
    <w:abstractNumId w:val="3"/>
  </w:num>
  <w:num w:numId="26" w16cid:durableId="37898721">
    <w:abstractNumId w:val="2"/>
  </w:num>
  <w:num w:numId="27" w16cid:durableId="1067264924">
    <w:abstractNumId w:val="1"/>
  </w:num>
  <w:num w:numId="28" w16cid:durableId="71045891">
    <w:abstractNumId w:val="44"/>
  </w:num>
  <w:num w:numId="29" w16cid:durableId="628971243">
    <w:abstractNumId w:val="31"/>
  </w:num>
  <w:num w:numId="30" w16cid:durableId="2081632507">
    <w:abstractNumId w:val="20"/>
  </w:num>
  <w:num w:numId="31" w16cid:durableId="277373984">
    <w:abstractNumId w:val="48"/>
  </w:num>
  <w:num w:numId="32" w16cid:durableId="1539976483">
    <w:abstractNumId w:val="34"/>
  </w:num>
  <w:num w:numId="33" w16cid:durableId="493452199">
    <w:abstractNumId w:val="11"/>
  </w:num>
  <w:num w:numId="34" w16cid:durableId="186409449">
    <w:abstractNumId w:val="40"/>
  </w:num>
  <w:num w:numId="35" w16cid:durableId="735663617">
    <w:abstractNumId w:val="42"/>
  </w:num>
  <w:num w:numId="36" w16cid:durableId="649404011">
    <w:abstractNumId w:val="46"/>
  </w:num>
  <w:num w:numId="37" w16cid:durableId="929896526">
    <w:abstractNumId w:val="28"/>
  </w:num>
  <w:num w:numId="38" w16cid:durableId="1341392511">
    <w:abstractNumId w:val="23"/>
  </w:num>
  <w:num w:numId="39" w16cid:durableId="704910070">
    <w:abstractNumId w:val="50"/>
  </w:num>
  <w:num w:numId="40" w16cid:durableId="1546987406">
    <w:abstractNumId w:val="51"/>
  </w:num>
  <w:num w:numId="41" w16cid:durableId="1268731119">
    <w:abstractNumId w:val="7"/>
  </w:num>
  <w:num w:numId="42" w16cid:durableId="1773278944">
    <w:abstractNumId w:val="6"/>
  </w:num>
  <w:num w:numId="43" w16cid:durableId="649795435">
    <w:abstractNumId w:val="5"/>
  </w:num>
  <w:num w:numId="44" w16cid:durableId="3473655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43212508">
    <w:abstractNumId w:val="30"/>
  </w:num>
  <w:num w:numId="46" w16cid:durableId="108941745">
    <w:abstractNumId w:val="15"/>
  </w:num>
  <w:num w:numId="47" w16cid:durableId="142547688">
    <w:abstractNumId w:val="29"/>
  </w:num>
  <w:num w:numId="48" w16cid:durableId="375812299">
    <w:abstractNumId w:val="17"/>
  </w:num>
  <w:num w:numId="49" w16cid:durableId="2138834007">
    <w:abstractNumId w:val="49"/>
  </w:num>
  <w:num w:numId="50" w16cid:durableId="135143457">
    <w:abstractNumId w:val="24"/>
  </w:num>
  <w:num w:numId="51" w16cid:durableId="1682924979">
    <w:abstractNumId w:val="9"/>
  </w:num>
  <w:num w:numId="52" w16cid:durableId="425662208">
    <w:abstractNumId w:val="22"/>
  </w:num>
  <w:num w:numId="53" w16cid:durableId="4495203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563445707">
    <w:abstractNumId w:val="43"/>
  </w:num>
  <w:num w:numId="55" w16cid:durableId="128276100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2" w:dllVersion="6" w:checkStyle="1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323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0D4E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B44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9789F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AE5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564E"/>
    <w:rsid w:val="00336D2F"/>
    <w:rsid w:val="003377ED"/>
    <w:rsid w:val="003413E6"/>
    <w:rsid w:val="0034638D"/>
    <w:rsid w:val="003467B4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3980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A6408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E723A"/>
    <w:rsid w:val="004F2B3E"/>
    <w:rsid w:val="004F5C89"/>
    <w:rsid w:val="004F649D"/>
    <w:rsid w:val="004F699A"/>
    <w:rsid w:val="004F6AEF"/>
    <w:rsid w:val="004F7D4E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B6776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2083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0319"/>
    <w:rsid w:val="006A2721"/>
    <w:rsid w:val="006A32CD"/>
    <w:rsid w:val="006A5CA2"/>
    <w:rsid w:val="006A6E6D"/>
    <w:rsid w:val="006B1925"/>
    <w:rsid w:val="006B592F"/>
    <w:rsid w:val="006C0687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160C9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2740D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1898"/>
    <w:rsid w:val="009642F5"/>
    <w:rsid w:val="00964E10"/>
    <w:rsid w:val="00965C70"/>
    <w:rsid w:val="009668C1"/>
    <w:rsid w:val="00967ED9"/>
    <w:rsid w:val="009706F0"/>
    <w:rsid w:val="00992CB8"/>
    <w:rsid w:val="00994BF8"/>
    <w:rsid w:val="009951A5"/>
    <w:rsid w:val="00995BB5"/>
    <w:rsid w:val="00996434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5FF0"/>
    <w:rsid w:val="00A9666C"/>
    <w:rsid w:val="00A97DD7"/>
    <w:rsid w:val="00AA7878"/>
    <w:rsid w:val="00AA7A6F"/>
    <w:rsid w:val="00AB0227"/>
    <w:rsid w:val="00AB5F4E"/>
    <w:rsid w:val="00AC4E8C"/>
    <w:rsid w:val="00AC6779"/>
    <w:rsid w:val="00AC74B6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2819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571"/>
    <w:rsid w:val="00B67A35"/>
    <w:rsid w:val="00B70E0F"/>
    <w:rsid w:val="00B73053"/>
    <w:rsid w:val="00B74565"/>
    <w:rsid w:val="00B74D69"/>
    <w:rsid w:val="00B82468"/>
    <w:rsid w:val="00B841C5"/>
    <w:rsid w:val="00B96062"/>
    <w:rsid w:val="00BA0883"/>
    <w:rsid w:val="00BA12C3"/>
    <w:rsid w:val="00BA688B"/>
    <w:rsid w:val="00BA69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ED514"/>
    <w:rsid w:val="00BF326A"/>
    <w:rsid w:val="00BF3CC6"/>
    <w:rsid w:val="00BF3F09"/>
    <w:rsid w:val="00BF5765"/>
    <w:rsid w:val="00C03261"/>
    <w:rsid w:val="00C04C0A"/>
    <w:rsid w:val="00C04F69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3003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02E9E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61E"/>
    <w:rsid w:val="00D34983"/>
    <w:rsid w:val="00D46B41"/>
    <w:rsid w:val="00D51A51"/>
    <w:rsid w:val="00D52E50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173F"/>
    <w:rsid w:val="00E51E01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37BA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3B04"/>
    <w:rsid w:val="00F57B39"/>
    <w:rsid w:val="00F600CD"/>
    <w:rsid w:val="00F60305"/>
    <w:rsid w:val="00F63642"/>
    <w:rsid w:val="00F63C36"/>
    <w:rsid w:val="00F64F0C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3956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12E5A3A"/>
    <w:rsid w:val="01722971"/>
    <w:rsid w:val="02A07160"/>
    <w:rsid w:val="03DC6689"/>
    <w:rsid w:val="048B9C51"/>
    <w:rsid w:val="04B64786"/>
    <w:rsid w:val="05A3D290"/>
    <w:rsid w:val="05B0AF41"/>
    <w:rsid w:val="05C6A572"/>
    <w:rsid w:val="076FCDD4"/>
    <w:rsid w:val="0922225D"/>
    <w:rsid w:val="097728FB"/>
    <w:rsid w:val="0A61DC42"/>
    <w:rsid w:val="0A641460"/>
    <w:rsid w:val="0AB67130"/>
    <w:rsid w:val="0AFE0BC7"/>
    <w:rsid w:val="0B0030CD"/>
    <w:rsid w:val="0C38080A"/>
    <w:rsid w:val="0D879653"/>
    <w:rsid w:val="0E7D7FBA"/>
    <w:rsid w:val="0F86E1EE"/>
    <w:rsid w:val="0FC78659"/>
    <w:rsid w:val="10FEB6F6"/>
    <w:rsid w:val="110F93F7"/>
    <w:rsid w:val="1122B24F"/>
    <w:rsid w:val="12BC781F"/>
    <w:rsid w:val="12C2F7CD"/>
    <w:rsid w:val="132AB67A"/>
    <w:rsid w:val="132C2F5E"/>
    <w:rsid w:val="1358CC3A"/>
    <w:rsid w:val="139D8859"/>
    <w:rsid w:val="1408F6F2"/>
    <w:rsid w:val="1448E661"/>
    <w:rsid w:val="15F62372"/>
    <w:rsid w:val="163F63EB"/>
    <w:rsid w:val="16CF0687"/>
    <w:rsid w:val="17959EF4"/>
    <w:rsid w:val="18A45475"/>
    <w:rsid w:val="19116D1C"/>
    <w:rsid w:val="191C5784"/>
    <w:rsid w:val="1B36AE2B"/>
    <w:rsid w:val="1B58EF5D"/>
    <w:rsid w:val="1BA0F367"/>
    <w:rsid w:val="1CCF99CC"/>
    <w:rsid w:val="1D39CE83"/>
    <w:rsid w:val="1E942128"/>
    <w:rsid w:val="1EC6B69C"/>
    <w:rsid w:val="208C33DB"/>
    <w:rsid w:val="21505763"/>
    <w:rsid w:val="220388DF"/>
    <w:rsid w:val="220BDA6D"/>
    <w:rsid w:val="22771763"/>
    <w:rsid w:val="2323027A"/>
    <w:rsid w:val="23E6085D"/>
    <w:rsid w:val="242C191A"/>
    <w:rsid w:val="243C1E54"/>
    <w:rsid w:val="2556C254"/>
    <w:rsid w:val="25B46AEB"/>
    <w:rsid w:val="26BA2CD4"/>
    <w:rsid w:val="26E6E1D2"/>
    <w:rsid w:val="2713DF54"/>
    <w:rsid w:val="2830F16D"/>
    <w:rsid w:val="29334E6E"/>
    <w:rsid w:val="29A6A3F6"/>
    <w:rsid w:val="2A087604"/>
    <w:rsid w:val="2AADE15A"/>
    <w:rsid w:val="2B51C3A8"/>
    <w:rsid w:val="2B6B4F1D"/>
    <w:rsid w:val="2BA8E645"/>
    <w:rsid w:val="2C503B76"/>
    <w:rsid w:val="2D22673E"/>
    <w:rsid w:val="2DB0F198"/>
    <w:rsid w:val="2DCF3781"/>
    <w:rsid w:val="2EE08707"/>
    <w:rsid w:val="2F3A6A32"/>
    <w:rsid w:val="2F62B938"/>
    <w:rsid w:val="2FC68C41"/>
    <w:rsid w:val="2FF2C2E9"/>
    <w:rsid w:val="2FF37DB9"/>
    <w:rsid w:val="3234C8DE"/>
    <w:rsid w:val="32ED2402"/>
    <w:rsid w:val="33BA1048"/>
    <w:rsid w:val="35224A59"/>
    <w:rsid w:val="368394BC"/>
    <w:rsid w:val="36E3DD3F"/>
    <w:rsid w:val="36ED52E6"/>
    <w:rsid w:val="3811AC46"/>
    <w:rsid w:val="38E75333"/>
    <w:rsid w:val="392BC1CE"/>
    <w:rsid w:val="3953DABC"/>
    <w:rsid w:val="3A749DBF"/>
    <w:rsid w:val="3C078708"/>
    <w:rsid w:val="3CE4F3C2"/>
    <w:rsid w:val="3D531EC3"/>
    <w:rsid w:val="40953951"/>
    <w:rsid w:val="412A77C7"/>
    <w:rsid w:val="41E4D7F8"/>
    <w:rsid w:val="4202C75E"/>
    <w:rsid w:val="42917BF0"/>
    <w:rsid w:val="43BA1E1A"/>
    <w:rsid w:val="46B3FC61"/>
    <w:rsid w:val="482324DC"/>
    <w:rsid w:val="4890D640"/>
    <w:rsid w:val="4A708D79"/>
    <w:rsid w:val="4B9B2A2D"/>
    <w:rsid w:val="4F7EE69E"/>
    <w:rsid w:val="50D2F836"/>
    <w:rsid w:val="50FFCBDB"/>
    <w:rsid w:val="520EDFC6"/>
    <w:rsid w:val="5265F2BE"/>
    <w:rsid w:val="531534EA"/>
    <w:rsid w:val="55FB0BAB"/>
    <w:rsid w:val="56113297"/>
    <w:rsid w:val="5822147E"/>
    <w:rsid w:val="59B9516B"/>
    <w:rsid w:val="59D3901C"/>
    <w:rsid w:val="5A060C18"/>
    <w:rsid w:val="5AB0171D"/>
    <w:rsid w:val="5AD1B7F6"/>
    <w:rsid w:val="5BB898BD"/>
    <w:rsid w:val="5D6C485B"/>
    <w:rsid w:val="5D72B0FF"/>
    <w:rsid w:val="5DD1E69F"/>
    <w:rsid w:val="5EAEAE75"/>
    <w:rsid w:val="600CDC23"/>
    <w:rsid w:val="60C5E19B"/>
    <w:rsid w:val="69672389"/>
    <w:rsid w:val="6C51640C"/>
    <w:rsid w:val="6D0D96AF"/>
    <w:rsid w:val="6E09FA37"/>
    <w:rsid w:val="70450B7D"/>
    <w:rsid w:val="705B7E8C"/>
    <w:rsid w:val="706B093F"/>
    <w:rsid w:val="71D02E8E"/>
    <w:rsid w:val="746E4B14"/>
    <w:rsid w:val="7470909B"/>
    <w:rsid w:val="762E5B41"/>
    <w:rsid w:val="768C8BA4"/>
    <w:rsid w:val="76B1588E"/>
    <w:rsid w:val="772EAEDE"/>
    <w:rsid w:val="783950C7"/>
    <w:rsid w:val="7855E4AB"/>
    <w:rsid w:val="7B05EB17"/>
    <w:rsid w:val="7C2CCB35"/>
    <w:rsid w:val="7C3F512F"/>
    <w:rsid w:val="7CD3AF04"/>
    <w:rsid w:val="7CDD4409"/>
    <w:rsid w:val="7CECCEBC"/>
    <w:rsid w:val="7CF852C5"/>
    <w:rsid w:val="7D6F7F28"/>
    <w:rsid w:val="7E0433ED"/>
    <w:rsid w:val="7E84B6DD"/>
    <w:rsid w:val="7F1C5B5E"/>
    <w:rsid w:val="7F68D09D"/>
    <w:rsid w:val="7F8EC6BF"/>
    <w:rsid w:val="7FC7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32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uiPriority w:val="20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32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10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20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20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20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20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7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9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8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15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14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32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13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6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22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22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22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22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22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22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22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22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22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0</TotalTime>
  <Pages>9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4</cp:revision>
  <cp:lastPrinted>2014-02-24T10:04:00Z</cp:lastPrinted>
  <dcterms:created xsi:type="dcterms:W3CDTF">2023-12-19T14:50:00Z</dcterms:created>
  <dcterms:modified xsi:type="dcterms:W3CDTF">2023-12-22T12:11:00Z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  <property fmtid="{D5CDD505-2E9C-101B-9397-08002B2CF9AE}" pid="4" name="ClassificationContentMarkingFooterShapeIds">
    <vt:lpwstr>6188ae25,6612f782,1b171fd4</vt:lpwstr>
  </property>
  <property fmtid="{D5CDD505-2E9C-101B-9397-08002B2CF9AE}" pid="5" name="ClassificationContentMarkingFooterFontProps">
    <vt:lpwstr>#000000,8,Calibri</vt:lpwstr>
  </property>
  <property fmtid="{D5CDD505-2E9C-101B-9397-08002B2CF9AE}" pid="6" name="ClassificationContentMarkingFooterText">
    <vt:lpwstr>Sensitivity: Internal</vt:lpwstr>
  </property>
  <property fmtid="{D5CDD505-2E9C-101B-9397-08002B2CF9AE}" pid="7" name="MSIP_Label_31cd77f9-c127-4203-883e-f7a13c018ab9_Enabled">
    <vt:lpwstr>true</vt:lpwstr>
  </property>
  <property fmtid="{D5CDD505-2E9C-101B-9397-08002B2CF9AE}" pid="8" name="MSIP_Label_31cd77f9-c127-4203-883e-f7a13c018ab9_SetDate">
    <vt:lpwstr>2023-12-19T14:41:54Z</vt:lpwstr>
  </property>
  <property fmtid="{D5CDD505-2E9C-101B-9397-08002B2CF9AE}" pid="9" name="MSIP_Label_31cd77f9-c127-4203-883e-f7a13c018ab9_Method">
    <vt:lpwstr>Standard</vt:lpwstr>
  </property>
  <property fmtid="{D5CDD505-2E9C-101B-9397-08002B2CF9AE}" pid="10" name="MSIP_Label_31cd77f9-c127-4203-883e-f7a13c018ab9_Name">
    <vt:lpwstr>31cd77f9-c127-4203-883e-f7a13c018ab9</vt:lpwstr>
  </property>
  <property fmtid="{D5CDD505-2E9C-101B-9397-08002B2CF9AE}" pid="11" name="MSIP_Label_31cd77f9-c127-4203-883e-f7a13c018ab9_SiteId">
    <vt:lpwstr>4f7d16ef-7616-46a7-9866-fc17a74d8500</vt:lpwstr>
  </property>
  <property fmtid="{D5CDD505-2E9C-101B-9397-08002B2CF9AE}" pid="12" name="MSIP_Label_31cd77f9-c127-4203-883e-f7a13c018ab9_ActionId">
    <vt:lpwstr>c3f67178-c60e-4261-87d5-05bb9ed52679</vt:lpwstr>
  </property>
  <property fmtid="{D5CDD505-2E9C-101B-9397-08002B2CF9AE}" pid="13" name="MSIP_Label_31cd77f9-c127-4203-883e-f7a13c018ab9_ContentBits">
    <vt:lpwstr>2</vt:lpwstr>
  </property>
</Properties>
</file>