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5002C9"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101A54CD" w:rsidR="00F600CD" w:rsidRPr="00736661" w:rsidRDefault="00BA12C3" w:rsidP="00F600CD">
            <w:pPr>
              <w:pStyle w:val="TableListBullet"/>
              <w:numPr>
                <w:ilvl w:val="0"/>
                <w:numId w:val="0"/>
              </w:numPr>
            </w:pPr>
            <w:r w:rsidRPr="00BA12C3">
              <w:t>Rebets Splendour</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07568DDB" w:rsidR="00F600CD" w:rsidRPr="00736661" w:rsidRDefault="00BA12C3" w:rsidP="00F600CD">
            <w:pPr>
              <w:pStyle w:val="TableListBullet"/>
              <w:numPr>
                <w:ilvl w:val="0"/>
                <w:numId w:val="0"/>
              </w:numPr>
            </w:pPr>
            <w:r w:rsidRPr="00BA12C3">
              <w:rPr>
                <w:rFonts w:ascii="Microsoft JhengHei" w:eastAsia="Microsoft JhengHei" w:hAnsi="Microsoft JhengHei" w:cs="Microsoft JhengHei" w:hint="eastAsia"/>
              </w:rPr>
              <w:t>华丽重转</w:t>
            </w:r>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5CD9DFE5" w:rsidR="00F600CD" w:rsidRPr="00BA12C3" w:rsidRDefault="00BA12C3" w:rsidP="00F600CD">
            <w:pPr>
              <w:pStyle w:val="TableListBullet"/>
              <w:numPr>
                <w:ilvl w:val="0"/>
                <w:numId w:val="0"/>
              </w:numPr>
              <w:rPr>
                <w:rFonts w:ascii="Yu Gothic" w:eastAsia="Yu Gothic" w:hAnsi="Yu Gothic"/>
              </w:rPr>
            </w:pPr>
            <w:r w:rsidRPr="00BA12C3">
              <w:rPr>
                <w:rFonts w:ascii="Yu Gothic" w:eastAsia="Yu Gothic" w:hAnsi="Yu Gothic" w:cs="MS Mincho" w:hint="eastAsia"/>
              </w:rPr>
              <w:t>紙醉金迷</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15846BB5" w:rsidR="00F600CD" w:rsidRPr="00BA12C3" w:rsidRDefault="00BA12C3" w:rsidP="00F600CD">
            <w:pPr>
              <w:pStyle w:val="TableListBullet"/>
              <w:numPr>
                <w:ilvl w:val="0"/>
                <w:numId w:val="0"/>
              </w:numPr>
              <w:rPr>
                <w:rFonts w:ascii="Yu Gothic" w:eastAsia="Yu Gothic" w:hAnsi="Yu Gothic"/>
              </w:rPr>
            </w:pPr>
            <w:r w:rsidRPr="00BA12C3">
              <w:rPr>
                <w:rFonts w:ascii="Yu Gothic" w:eastAsia="Yu Gothic" w:hAnsi="Yu Gothic" w:hint="eastAsia"/>
              </w:rPr>
              <w:t>リ</w:t>
            </w:r>
            <w:r w:rsidRPr="00BA12C3">
              <w:rPr>
                <w:rFonts w:ascii="Yu Gothic" w:eastAsia="Yu Gothic" w:hAnsi="Yu Gothic" w:cs="MS Mincho" w:hint="eastAsia"/>
              </w:rPr>
              <w:t>ベ</w:t>
            </w:r>
            <w:r w:rsidRPr="00BA12C3">
              <w:rPr>
                <w:rFonts w:ascii="Yu Gothic" w:eastAsia="Yu Gothic" w:hAnsi="Yu Gothic" w:cs="___WRD_EMBED_SUB_11" w:hint="eastAsia"/>
              </w:rPr>
              <w:t>ットスプ</w:t>
            </w:r>
            <w:r w:rsidRPr="00BA12C3">
              <w:rPr>
                <w:rFonts w:ascii="Yu Gothic" w:eastAsia="Yu Gothic" w:hAnsi="Yu Gothic" w:cs="MS Mincho" w:hint="eastAsia"/>
              </w:rPr>
              <w:t>レ</w:t>
            </w:r>
            <w:r w:rsidRPr="00BA12C3">
              <w:rPr>
                <w:rFonts w:ascii="Yu Gothic" w:eastAsia="Yu Gothic" w:hAnsi="Yu Gothic" w:cs="___WRD_EMBED_SUB_11" w:hint="eastAsia"/>
              </w:rPr>
              <w:t>ン</w:t>
            </w:r>
            <w:r w:rsidRPr="00BA12C3">
              <w:rPr>
                <w:rFonts w:ascii="Yu Gothic" w:eastAsia="Yu Gothic" w:hAnsi="Yu Gothic" w:cs="MS Mincho" w:hint="eastAsia"/>
              </w:rPr>
              <w:t>ダ</w:t>
            </w:r>
            <w:r w:rsidRPr="00BA12C3">
              <w:rPr>
                <w:rFonts w:ascii="Yu Gothic" w:eastAsia="Yu Gothic" w:hAnsi="Yu Gothic" w:cs="___WRD_EMBED_SUB_11" w:hint="eastAsia"/>
              </w:rPr>
              <w:t>ー</w:t>
            </w:r>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5A2ABF19" w:rsidR="00F600CD" w:rsidRPr="00736661" w:rsidRDefault="00BA12C3" w:rsidP="00F600CD">
            <w:pPr>
              <w:pStyle w:val="TableListBullet"/>
              <w:numPr>
                <w:ilvl w:val="0"/>
                <w:numId w:val="0"/>
              </w:numPr>
            </w:pPr>
            <w:r w:rsidRPr="00BA12C3">
              <w:rPr>
                <w:rFonts w:ascii="Malgun Gothic" w:eastAsia="Malgun Gothic" w:hAnsi="Malgun Gothic" w:cs="Malgun Gothic" w:hint="eastAsia"/>
              </w:rPr>
              <w:t>리벳</w:t>
            </w:r>
            <w:r w:rsidRPr="00BA12C3">
              <w:rPr>
                <w:rFonts w:ascii="Malgun Gothic" w:eastAsia="Malgun Gothic" w:hAnsi="Malgun Gothic" w:cs="Malgun Gothic"/>
              </w:rPr>
              <w:t xml:space="preserve"> </w:t>
            </w:r>
            <w:r w:rsidRPr="00BA12C3">
              <w:rPr>
                <w:rFonts w:ascii="Malgun Gothic" w:eastAsia="Malgun Gothic" w:hAnsi="Malgun Gothic" w:cs="Malgun Gothic" w:hint="eastAsia"/>
              </w:rPr>
              <w:t>스플렌더</w:t>
            </w:r>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2050BE5D" w:rsidR="00F600CD" w:rsidRPr="00736661" w:rsidRDefault="00BA12C3" w:rsidP="00F600CD">
            <w:pPr>
              <w:pStyle w:val="TableListBullet"/>
              <w:numPr>
                <w:ilvl w:val="0"/>
                <w:numId w:val="0"/>
              </w:numPr>
            </w:pPr>
            <w:r w:rsidRPr="00BA12C3">
              <w:t>Kegemilangan Rebet (Rebets Splendour)</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612F66D9" w:rsidR="00F600CD" w:rsidRPr="00BA12C3" w:rsidRDefault="00BA12C3" w:rsidP="00F600CD">
            <w:pPr>
              <w:pStyle w:val="TableListBullet"/>
              <w:numPr>
                <w:ilvl w:val="0"/>
                <w:numId w:val="0"/>
              </w:numPr>
            </w:pPr>
            <w:r w:rsidRPr="00BA12C3">
              <w:t>El esplendor de Rebets (Rebets Splendor)</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9F0267F" w:rsidR="004D781B" w:rsidRDefault="00BA12C3" w:rsidP="003A1BA2">
            <w:pPr>
              <w:pStyle w:val="TableListBullet"/>
              <w:numPr>
                <w:ilvl w:val="0"/>
                <w:numId w:val="0"/>
              </w:numPr>
            </w:pPr>
            <w:r w:rsidRPr="00BA12C3">
              <w:t>pop_rbtssplndr_eye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6FC598CA" w:rsidR="00E00151" w:rsidRDefault="00BA12C3" w:rsidP="0076639C">
            <w:pPr>
              <w:pStyle w:val="TableListBullet"/>
              <w:numPr>
                <w:ilvl w:val="0"/>
                <w:numId w:val="0"/>
              </w:numPr>
            </w:pPr>
            <w:r>
              <w:t xml:space="preserve">25 </w:t>
            </w:r>
            <w:r w:rsidR="005B029F">
              <w:t>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Via another game code yes – but this game code is for the non jackpot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3BD71506" w:rsidR="00EE7379" w:rsidRDefault="00F7401A" w:rsidP="00135F37">
            <w:pPr>
              <w:pStyle w:val="TableListBullet"/>
              <w:numPr>
                <w:ilvl w:val="0"/>
                <w:numId w:val="0"/>
              </w:numPr>
            </w:pPr>
            <w:r>
              <w:t xml:space="preserve">GBP|EUR|USD </w:t>
            </w:r>
            <w:r w:rsidRPr="00800B0B">
              <w:t xml:space="preserve">[ 1, 2, 3, </w:t>
            </w:r>
            <w:r w:rsidR="009E5007">
              <w:t xml:space="preserve">4, </w:t>
            </w:r>
            <w:r w:rsidRPr="00800B0B">
              <w:t>5,</w:t>
            </w:r>
            <w:r w:rsidR="009E5007">
              <w:t xml:space="preserve"> 6,</w:t>
            </w:r>
            <w:r w:rsidRPr="00800B0B">
              <w:t xml:space="preserve"> 8, 10, 15, 20, 25, 30, </w:t>
            </w:r>
            <w:r w:rsidR="009E5007">
              <w:t xml:space="preserve">40, </w:t>
            </w:r>
            <w:r w:rsidRPr="00800B0B">
              <w:t>50</w:t>
            </w:r>
            <w:r w:rsidR="009E5007">
              <w:t>, 100,</w:t>
            </w:r>
            <w:r w:rsidR="006D5491">
              <w:t xml:space="preserve"> </w:t>
            </w:r>
            <w:r w:rsidR="009E5007">
              <w:t xml:space="preserve">200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11A27768" w:rsidR="001E6AC4" w:rsidRDefault="00BA12C3" w:rsidP="00851C53">
            <w:pPr>
              <w:pStyle w:val="TableListBullet"/>
              <w:keepNext/>
              <w:keepLines/>
              <w:numPr>
                <w:ilvl w:val="0"/>
                <w:numId w:val="0"/>
              </w:numPr>
              <w:spacing w:line="240" w:lineRule="auto"/>
            </w:pPr>
            <w:r w:rsidRPr="00BA12C3">
              <w:t>Rebets Splendour Slots is a one of a kind online slot game with an incredibly rewarding Re-spin Feature. If you’re unfamiliar, that means that every time you spin but don’t get a winning line, you can re-spin specific reels, giving you extra chances to win! So, dress to impress and play today! There are yachts, diamond rings and blocks of gold across the reels, in addition to the 2 main characters. Pour yourself a martini and get ready for the most lavish gaming experience online. Plus, you can play on your mobile anytime, anywhere, so you’ll never miss a win!</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429552AC" w:rsidR="001E6AC4" w:rsidRDefault="00BA12C3" w:rsidP="00851C53">
            <w:pPr>
              <w:pStyle w:val="TableListBullet"/>
              <w:keepNext/>
              <w:keepLines/>
              <w:numPr>
                <w:ilvl w:val="0"/>
                <w:numId w:val="0"/>
              </w:numPr>
              <w:spacing w:line="240" w:lineRule="auto"/>
            </w:pPr>
            <w:r w:rsidRPr="00BA12C3">
              <w:rPr>
                <w:rFonts w:ascii="Microsoft JhengHei" w:eastAsia="Microsoft JhengHei" w:hAnsi="Microsoft JhengHei" w:cs="Microsoft JhengHei" w:hint="eastAsia"/>
              </w:rPr>
              <w:t>《华丽重转》老虎机游戏是</w:t>
            </w:r>
            <w:r w:rsidRPr="00BA12C3">
              <w:rPr>
                <w:rFonts w:ascii="Microsoft JhengHei" w:eastAsia="Microsoft JhengHei" w:hAnsi="Microsoft JhengHei" w:cs="Microsoft JhengHei"/>
              </w:rPr>
              <w:t xml:space="preserve"> </w:t>
            </w:r>
            <w:r w:rsidRPr="00BA12C3">
              <w:rPr>
                <w:rFonts w:ascii="Microsoft JhengHei" w:eastAsia="Microsoft JhengHei" w:hAnsi="Microsoft JhengHei" w:cs="Microsoft JhengHei" w:hint="eastAsia"/>
              </w:rPr>
              <w:t>款在线老虎机游戏，其重新旋转功能可带来令人难以置信的奖励。如果您不熟悉，意思就是每次您旋转却没有出现任何一条奖励投注线时，您可以重新旋转特定滚轴，让您有额外机会赢得奖励！那么，现在就盛装打扮，尽情玩乐吧！除了两个主要特征外，还有可出现在卷轴上的游艇、钻戒和金块。给自己倒一杯马提尼，准备好享受最奢华的在线游戏体验。此外，您可以随时随地在移动端进行游戏，因此永远不会错过任何一场胜利！</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67C87952" w:rsidR="001E6AC4" w:rsidRPr="00BA12C3" w:rsidRDefault="00BA12C3" w:rsidP="00851C53">
            <w:pPr>
              <w:pStyle w:val="TableListBullet"/>
              <w:keepNext/>
              <w:keepLines/>
              <w:numPr>
                <w:ilvl w:val="0"/>
                <w:numId w:val="0"/>
              </w:numPr>
              <w:spacing w:line="240" w:lineRule="auto"/>
              <w:rPr>
                <w:rFonts w:ascii="Yu Gothic" w:eastAsia="Yu Gothic" w:hAnsi="Yu Gothic"/>
              </w:rPr>
            </w:pPr>
            <w:r w:rsidRPr="00BA12C3">
              <w:rPr>
                <w:rFonts w:ascii="Yu Gothic" w:eastAsia="Yu Gothic" w:hAnsi="Yu Gothic" w:hint="eastAsia"/>
              </w:rPr>
              <w:t>《</w:t>
            </w:r>
            <w:r w:rsidRPr="00BA12C3">
              <w:rPr>
                <w:rFonts w:ascii="Yu Gothic" w:eastAsia="Yu Gothic" w:hAnsi="Yu Gothic" w:cs="MS Mincho" w:hint="eastAsia"/>
              </w:rPr>
              <w:t>紙醉金迷</w:t>
            </w:r>
            <w:r w:rsidRPr="00BA12C3">
              <w:rPr>
                <w:rFonts w:ascii="Yu Gothic" w:eastAsia="Yu Gothic" w:hAnsi="Yu Gothic" w:cs="___WRD_EMBED_SUB_11" w:hint="eastAsia"/>
              </w:rPr>
              <w:t>》是一款獨一</w:t>
            </w:r>
            <w:r w:rsidRPr="00BA12C3">
              <w:rPr>
                <w:rFonts w:ascii="Yu Gothic" w:eastAsia="Yu Gothic" w:hAnsi="Yu Gothic" w:cs="MS Mincho" w:hint="eastAsia"/>
              </w:rPr>
              <w:t>無二</w:t>
            </w:r>
            <w:r w:rsidRPr="00BA12C3">
              <w:rPr>
                <w:rFonts w:ascii="Yu Gothic" w:eastAsia="Yu Gothic" w:hAnsi="Yu Gothic" w:cs="___WRD_EMBED_SUB_11" w:hint="eastAsia"/>
              </w:rPr>
              <w:t>的線上</w:t>
            </w:r>
            <w:r w:rsidRPr="00BA12C3">
              <w:rPr>
                <w:rFonts w:ascii="Yu Gothic" w:eastAsia="Yu Gothic" w:hAnsi="Yu Gothic" w:cs="MS Mincho" w:hint="eastAsia"/>
              </w:rPr>
              <w:t>老虎機</w:t>
            </w:r>
            <w:r w:rsidRPr="00BA12C3">
              <w:rPr>
                <w:rFonts w:ascii="Yu Gothic" w:eastAsia="Yu Gothic" w:hAnsi="Yu Gothic" w:cs="___WRD_EMBED_SUB_11" w:hint="eastAsia"/>
              </w:rPr>
              <w:t>遊戲，</w:t>
            </w:r>
            <w:r w:rsidRPr="00BA12C3">
              <w:rPr>
                <w:rFonts w:ascii="Yu Gothic" w:eastAsia="Yu Gothic" w:hAnsi="Yu Gothic" w:cs="MS Mincho" w:hint="eastAsia"/>
              </w:rPr>
              <w:t>帶</w:t>
            </w:r>
            <w:r w:rsidRPr="00BA12C3">
              <w:rPr>
                <w:rFonts w:ascii="Yu Gothic" w:eastAsia="Yu Gothic" w:hAnsi="Yu Gothic" w:cs="___WRD_EMBED_SUB_11" w:hint="eastAsia"/>
              </w:rPr>
              <w:t>有獎勵</w:t>
            </w:r>
            <w:r w:rsidRPr="00BA12C3">
              <w:rPr>
                <w:rFonts w:ascii="Yu Gothic" w:eastAsia="Yu Gothic" w:hAnsi="Yu Gothic" w:cs="MS Mincho" w:hint="eastAsia"/>
              </w:rPr>
              <w:t>豐厚</w:t>
            </w:r>
            <w:r w:rsidRPr="00BA12C3">
              <w:rPr>
                <w:rFonts w:ascii="Yu Gothic" w:eastAsia="Yu Gothic" w:hAnsi="Yu Gothic" w:cs="___WRD_EMBED_SUB_11" w:hint="eastAsia"/>
              </w:rPr>
              <w:t>的</w:t>
            </w:r>
            <w:r w:rsidRPr="00BA12C3">
              <w:rPr>
                <w:rFonts w:ascii="Yu Gothic" w:eastAsia="Yu Gothic" w:hAnsi="Yu Gothic" w:cs="MS Mincho" w:hint="eastAsia"/>
              </w:rPr>
              <w:t>重新</w:t>
            </w:r>
            <w:r w:rsidRPr="00BA12C3">
              <w:rPr>
                <w:rFonts w:ascii="Yu Gothic" w:eastAsia="Yu Gothic" w:hAnsi="Yu Gothic" w:cs="___WRD_EMBED_SUB_11" w:hint="eastAsia"/>
              </w:rPr>
              <w:t>旋轉玩法。</w:t>
            </w:r>
            <w:r w:rsidRPr="00BA12C3">
              <w:rPr>
                <w:rFonts w:ascii="Yu Gothic" w:eastAsia="Yu Gothic" w:hAnsi="Yu Gothic" w:cs="MS Mincho" w:hint="eastAsia"/>
              </w:rPr>
              <w:t>簡而言之</w:t>
            </w:r>
            <w:r w:rsidRPr="00BA12C3">
              <w:rPr>
                <w:rFonts w:ascii="Yu Gothic" w:eastAsia="Yu Gothic" w:hAnsi="Yu Gothic" w:cs="___WRD_EMBED_SUB_11" w:hint="eastAsia"/>
              </w:rPr>
              <w:t>，就是如果你的旋轉</w:t>
            </w:r>
            <w:r w:rsidRPr="00BA12C3">
              <w:rPr>
                <w:rFonts w:ascii="Yu Gothic" w:eastAsia="Yu Gothic" w:hAnsi="Yu Gothic" w:cs="MS Mincho" w:hint="eastAsia"/>
              </w:rPr>
              <w:t>沒</w:t>
            </w:r>
            <w:r w:rsidRPr="00BA12C3">
              <w:rPr>
                <w:rFonts w:ascii="Yu Gothic" w:eastAsia="Yu Gothic" w:hAnsi="Yu Gothic" w:cs="___WRD_EMBED_SUB_11" w:hint="eastAsia"/>
              </w:rPr>
              <w:t>有</w:t>
            </w:r>
            <w:r w:rsidRPr="00BA12C3">
              <w:rPr>
                <w:rFonts w:ascii="Yu Gothic" w:eastAsia="Yu Gothic" w:hAnsi="Yu Gothic" w:cs="MS Mincho" w:hint="eastAsia"/>
              </w:rPr>
              <w:t>湊</w:t>
            </w:r>
            <w:r w:rsidRPr="00BA12C3">
              <w:rPr>
                <w:rFonts w:ascii="Yu Gothic" w:eastAsia="Yu Gothic" w:hAnsi="Yu Gothic" w:cs="___WRD_EMBED_SUB_11" w:hint="eastAsia"/>
              </w:rPr>
              <w:t>成獲勝線</w:t>
            </w:r>
            <w:r w:rsidRPr="00BA12C3">
              <w:rPr>
                <w:rFonts w:ascii="Yu Gothic" w:eastAsia="Yu Gothic" w:hAnsi="Yu Gothic" w:cs="MS Mincho" w:hint="eastAsia"/>
              </w:rPr>
              <w:t>組合</w:t>
            </w:r>
            <w:r w:rsidRPr="00BA12C3">
              <w:rPr>
                <w:rFonts w:ascii="Yu Gothic" w:eastAsia="Yu Gothic" w:hAnsi="Yu Gothic" w:cs="___WRD_EMBED_SUB_11" w:hint="eastAsia"/>
              </w:rPr>
              <w:t>，</w:t>
            </w:r>
            <w:r w:rsidRPr="00BA12C3">
              <w:rPr>
                <w:rFonts w:ascii="Yu Gothic" w:eastAsia="Yu Gothic" w:hAnsi="Yu Gothic" w:cs="MS Mincho" w:hint="eastAsia"/>
              </w:rPr>
              <w:t>可以重新</w:t>
            </w:r>
            <w:r w:rsidRPr="00BA12C3">
              <w:rPr>
                <w:rFonts w:ascii="Yu Gothic" w:eastAsia="Yu Gothic" w:hAnsi="Yu Gothic" w:cs="___WRD_EMBED_SUB_11" w:hint="eastAsia"/>
              </w:rPr>
              <w:t>轉</w:t>
            </w:r>
            <w:r w:rsidRPr="00BA12C3">
              <w:rPr>
                <w:rFonts w:ascii="Yu Gothic" w:eastAsia="Yu Gothic" w:hAnsi="Yu Gothic" w:cs="MS Mincho" w:hint="eastAsia"/>
              </w:rPr>
              <w:t>動</w:t>
            </w:r>
            <w:r w:rsidRPr="00BA12C3">
              <w:rPr>
                <w:rFonts w:ascii="Yu Gothic" w:eastAsia="Yu Gothic" w:hAnsi="Yu Gothic" w:cs="___WRD_EMBED_SUB_11" w:hint="eastAsia"/>
              </w:rPr>
              <w:t>特定的捲軸，</w:t>
            </w:r>
            <w:r w:rsidRPr="00BA12C3">
              <w:rPr>
                <w:rFonts w:ascii="Yu Gothic" w:eastAsia="Yu Gothic" w:hAnsi="Yu Gothic" w:cs="MS Mincho" w:hint="eastAsia"/>
              </w:rPr>
              <w:t>為</w:t>
            </w:r>
            <w:r w:rsidRPr="00BA12C3">
              <w:rPr>
                <w:rFonts w:ascii="Yu Gothic" w:eastAsia="Yu Gothic" w:hAnsi="Yu Gothic" w:cs="___WRD_EMBED_SUB_11" w:hint="eastAsia"/>
              </w:rPr>
              <w:t>你</w:t>
            </w:r>
            <w:r w:rsidRPr="00BA12C3">
              <w:rPr>
                <w:rFonts w:ascii="Yu Gothic" w:eastAsia="Yu Gothic" w:hAnsi="Yu Gothic" w:cs="MS Mincho" w:hint="eastAsia"/>
              </w:rPr>
              <w:t>帶來額外</w:t>
            </w:r>
            <w:r w:rsidRPr="00BA12C3">
              <w:rPr>
                <w:rFonts w:ascii="Yu Gothic" w:eastAsia="Yu Gothic" w:hAnsi="Yu Gothic" w:cs="___WRD_EMBED_SUB_11" w:hint="eastAsia"/>
              </w:rPr>
              <w:t>的獲勝</w:t>
            </w:r>
            <w:r w:rsidRPr="00BA12C3">
              <w:rPr>
                <w:rFonts w:ascii="Yu Gothic" w:eastAsia="Yu Gothic" w:hAnsi="Yu Gothic" w:cs="MS Mincho" w:hint="eastAsia"/>
              </w:rPr>
              <w:t>機會</w:t>
            </w:r>
            <w:r w:rsidRPr="00BA12C3">
              <w:rPr>
                <w:rFonts w:ascii="Yu Gothic" w:eastAsia="Yu Gothic" w:hAnsi="Yu Gothic" w:cs="___WRD_EMBED_SUB_11" w:hint="eastAsia"/>
              </w:rPr>
              <w:t>！</w:t>
            </w:r>
            <w:r w:rsidRPr="00BA12C3">
              <w:rPr>
                <w:rFonts w:ascii="Yu Gothic" w:eastAsia="Yu Gothic" w:hAnsi="Yu Gothic" w:cs="MS Gothic" w:hint="eastAsia"/>
              </w:rPr>
              <w:t>趕緊盛裝出席</w:t>
            </w:r>
            <w:r w:rsidRPr="00BA12C3">
              <w:rPr>
                <w:rFonts w:ascii="Yu Gothic" w:eastAsia="Yu Gothic" w:hAnsi="Yu Gothic" w:cs="___WRD_EMBED_SUB_11" w:hint="eastAsia"/>
              </w:rPr>
              <w:t>，大</w:t>
            </w:r>
            <w:r w:rsidRPr="00BA12C3">
              <w:rPr>
                <w:rFonts w:ascii="Yu Gothic" w:eastAsia="Yu Gothic" w:hAnsi="Yu Gothic" w:cs="MS Mincho" w:hint="eastAsia"/>
              </w:rPr>
              <w:t>顯</w:t>
            </w:r>
            <w:r w:rsidRPr="00BA12C3">
              <w:rPr>
                <w:rFonts w:ascii="Yu Gothic" w:eastAsia="Yu Gothic" w:hAnsi="Yu Gothic" w:cs="___WRD_EMBED_SUB_11" w:hint="eastAsia"/>
              </w:rPr>
              <w:t>身手吧！捲軸上的圖案有遊</w:t>
            </w:r>
            <w:r w:rsidRPr="00BA12C3">
              <w:rPr>
                <w:rFonts w:ascii="Yu Gothic" w:eastAsia="Yu Gothic" w:hAnsi="Yu Gothic" w:cs="MS Mincho" w:hint="eastAsia"/>
              </w:rPr>
              <w:t>艇</w:t>
            </w:r>
            <w:r w:rsidRPr="00BA12C3">
              <w:rPr>
                <w:rFonts w:ascii="Yu Gothic" w:eastAsia="Yu Gothic" w:hAnsi="Yu Gothic" w:cs="___WRD_EMBED_SUB_11" w:hint="eastAsia"/>
              </w:rPr>
              <w:t>、</w:t>
            </w:r>
            <w:r w:rsidRPr="00BA12C3">
              <w:rPr>
                <w:rFonts w:ascii="Yu Gothic" w:eastAsia="Yu Gothic" w:hAnsi="Yu Gothic" w:cs="MS Mincho" w:hint="eastAsia"/>
              </w:rPr>
              <w:t>鑽戒</w:t>
            </w:r>
            <w:r w:rsidRPr="00BA12C3">
              <w:rPr>
                <w:rFonts w:ascii="Yu Gothic" w:eastAsia="Yu Gothic" w:hAnsi="Yu Gothic" w:cs="___WRD_EMBED_SUB_11" w:hint="eastAsia"/>
              </w:rPr>
              <w:t>和</w:t>
            </w:r>
            <w:r w:rsidRPr="00BA12C3">
              <w:rPr>
                <w:rFonts w:ascii="Yu Gothic" w:eastAsia="Yu Gothic" w:hAnsi="Yu Gothic" w:cs="MS Mincho" w:hint="eastAsia"/>
              </w:rPr>
              <w:t>金磚</w:t>
            </w:r>
            <w:r w:rsidRPr="00BA12C3">
              <w:rPr>
                <w:rFonts w:ascii="Yu Gothic" w:eastAsia="Yu Gothic" w:hAnsi="Yu Gothic" w:cs="___WRD_EMBED_SUB_11" w:hint="eastAsia"/>
              </w:rPr>
              <w:t>，</w:t>
            </w:r>
            <w:r w:rsidRPr="00BA12C3">
              <w:rPr>
                <w:rFonts w:ascii="Yu Gothic" w:eastAsia="Yu Gothic" w:hAnsi="Yu Gothic" w:cs="MS Mincho" w:hint="eastAsia"/>
              </w:rPr>
              <w:t>且</w:t>
            </w:r>
            <w:r w:rsidRPr="00BA12C3">
              <w:rPr>
                <w:rFonts w:ascii="Yu Gothic" w:eastAsia="Yu Gothic" w:hAnsi="Yu Gothic" w:cs="___WRD_EMBED_SUB_11" w:hint="eastAsia"/>
              </w:rPr>
              <w:t>遊戲中還有</w:t>
            </w:r>
            <w:r w:rsidRPr="00BA12C3">
              <w:rPr>
                <w:rFonts w:ascii="Yu Gothic" w:eastAsia="Yu Gothic" w:hAnsi="Yu Gothic" w:cs="MS Mincho" w:hint="eastAsia"/>
              </w:rPr>
              <w:t>兩位主要</w:t>
            </w:r>
            <w:r w:rsidRPr="00BA12C3">
              <w:rPr>
                <w:rFonts w:ascii="Yu Gothic" w:eastAsia="Yu Gothic" w:hAnsi="Yu Gothic" w:cs="___WRD_EMBED_SUB_11" w:hint="eastAsia"/>
              </w:rPr>
              <w:t>人</w:t>
            </w:r>
            <w:r w:rsidRPr="00BA12C3">
              <w:rPr>
                <w:rFonts w:ascii="Yu Gothic" w:eastAsia="Yu Gothic" w:hAnsi="Yu Gothic" w:cs="MS Mincho" w:hint="eastAsia"/>
              </w:rPr>
              <w:t>物</w:t>
            </w:r>
            <w:r w:rsidRPr="00BA12C3">
              <w:rPr>
                <w:rFonts w:ascii="Yu Gothic" w:eastAsia="Yu Gothic" w:hAnsi="Yu Gothic" w:cs="___WRD_EMBED_SUB_11" w:hint="eastAsia"/>
              </w:rPr>
              <w:t>角色。</w:t>
            </w:r>
            <w:r w:rsidRPr="00BA12C3">
              <w:rPr>
                <w:rFonts w:ascii="Yu Gothic" w:eastAsia="Yu Gothic" w:hAnsi="Yu Gothic" w:cs="MS Mincho" w:hint="eastAsia"/>
              </w:rPr>
              <w:t>倒</w:t>
            </w:r>
            <w:r w:rsidRPr="00BA12C3">
              <w:rPr>
                <w:rFonts w:ascii="Yu Gothic" w:eastAsia="Yu Gothic" w:hAnsi="Yu Gothic" w:cs="___WRD_EMBED_SUB_11" w:hint="eastAsia"/>
              </w:rPr>
              <w:t>上一</w:t>
            </w:r>
            <w:r w:rsidRPr="00BA12C3">
              <w:rPr>
                <w:rFonts w:ascii="Yu Gothic" w:eastAsia="Yu Gothic" w:hAnsi="Yu Gothic" w:cs="MS Mincho" w:hint="eastAsia"/>
              </w:rPr>
              <w:t>杯</w:t>
            </w:r>
            <w:r w:rsidRPr="00BA12C3">
              <w:rPr>
                <w:rFonts w:ascii="Yu Gothic" w:eastAsia="Yu Gothic" w:hAnsi="Yu Gothic" w:cs="___WRD_EMBED_SUB_11" w:hint="eastAsia"/>
              </w:rPr>
              <w:t>馬</w:t>
            </w:r>
            <w:r w:rsidRPr="00BA12C3">
              <w:rPr>
                <w:rFonts w:ascii="Yu Gothic" w:eastAsia="Yu Gothic" w:hAnsi="Yu Gothic" w:cs="MS Mincho" w:hint="eastAsia"/>
              </w:rPr>
              <w:t>蒂尼酒</w:t>
            </w:r>
            <w:r w:rsidRPr="00BA12C3">
              <w:rPr>
                <w:rFonts w:ascii="Yu Gothic" w:eastAsia="Yu Gothic" w:hAnsi="Yu Gothic" w:cs="___WRD_EMBED_SUB_11" w:hint="eastAsia"/>
              </w:rPr>
              <w:t>，</w:t>
            </w:r>
            <w:r w:rsidRPr="00BA12C3">
              <w:rPr>
                <w:rFonts w:ascii="Yu Gothic" w:eastAsia="Yu Gothic" w:hAnsi="Yu Gothic" w:cs="MS Mincho" w:hint="eastAsia"/>
              </w:rPr>
              <w:t>坐下來</w:t>
            </w:r>
            <w:r w:rsidRPr="00BA12C3">
              <w:rPr>
                <w:rFonts w:ascii="Yu Gothic" w:eastAsia="Yu Gothic" w:hAnsi="Yu Gothic" w:cs="___WRD_EMBED_SUB_11" w:hint="eastAsia"/>
              </w:rPr>
              <w:t>感</w:t>
            </w:r>
            <w:r w:rsidRPr="00BA12C3">
              <w:rPr>
                <w:rFonts w:ascii="Yu Gothic" w:eastAsia="Yu Gothic" w:hAnsi="Yu Gothic" w:cs="MS Mincho" w:hint="eastAsia"/>
              </w:rPr>
              <w:t>受下最盛</w:t>
            </w:r>
            <w:r w:rsidRPr="00BA12C3">
              <w:rPr>
                <w:rFonts w:ascii="Yu Gothic" w:eastAsia="Yu Gothic" w:hAnsi="Yu Gothic" w:cs="___WRD_EMBED_SUB_11" w:hint="eastAsia"/>
              </w:rPr>
              <w:t>大</w:t>
            </w:r>
            <w:r w:rsidRPr="00BA12C3">
              <w:rPr>
                <w:rFonts w:ascii="Yu Gothic" w:eastAsia="Yu Gothic" w:hAnsi="Yu Gothic" w:cs="MS Mincho" w:hint="eastAsia"/>
              </w:rPr>
              <w:t>奢</w:t>
            </w:r>
            <w:r w:rsidRPr="00BA12C3">
              <w:rPr>
                <w:rFonts w:ascii="Yu Gothic" w:eastAsia="Yu Gothic" w:hAnsi="Yu Gothic" w:cs="___WRD_EMBED_SUB_11" w:hint="eastAsia"/>
              </w:rPr>
              <w:t>華的在線遊戲</w:t>
            </w:r>
            <w:r w:rsidRPr="00BA12C3">
              <w:rPr>
                <w:rFonts w:ascii="Yu Gothic" w:eastAsia="Yu Gothic" w:hAnsi="Yu Gothic" w:cs="MS Mincho" w:hint="eastAsia"/>
              </w:rPr>
              <w:t>體驗</w:t>
            </w:r>
            <w:r w:rsidRPr="00BA12C3">
              <w:rPr>
                <w:rFonts w:ascii="Yu Gothic" w:eastAsia="Yu Gothic" w:hAnsi="Yu Gothic" w:cs="___WRD_EMBED_SUB_11" w:hint="eastAsia"/>
              </w:rPr>
              <w:t>吧。</w:t>
            </w:r>
            <w:r w:rsidRPr="00BA12C3">
              <w:rPr>
                <w:rFonts w:ascii="Yu Gothic" w:eastAsia="Yu Gothic" w:hAnsi="Yu Gothic" w:cs="MS Gothic" w:hint="eastAsia"/>
              </w:rPr>
              <w:t>另外</w:t>
            </w:r>
            <w:r w:rsidRPr="00BA12C3">
              <w:rPr>
                <w:rFonts w:ascii="Yu Gothic" w:eastAsia="Yu Gothic" w:hAnsi="Yu Gothic" w:cs="___WRD_EMBED_SUB_11" w:hint="eastAsia"/>
              </w:rPr>
              <w:t>，你還</w:t>
            </w:r>
            <w:r w:rsidRPr="00BA12C3">
              <w:rPr>
                <w:rFonts w:ascii="Yu Gothic" w:eastAsia="Yu Gothic" w:hAnsi="Yu Gothic" w:cs="MS Mincho" w:hint="eastAsia"/>
              </w:rPr>
              <w:t>可以</w:t>
            </w:r>
            <w:r w:rsidRPr="00BA12C3">
              <w:rPr>
                <w:rFonts w:ascii="Yu Gothic" w:eastAsia="Yu Gothic" w:hAnsi="Yu Gothic" w:cs="___WRD_EMBED_SUB_11" w:hint="eastAsia"/>
              </w:rPr>
              <w:t>在</w:t>
            </w:r>
            <w:r w:rsidRPr="00BA12C3">
              <w:rPr>
                <w:rFonts w:ascii="Yu Gothic" w:eastAsia="Yu Gothic" w:hAnsi="Yu Gothic" w:cs="MS Mincho" w:hint="eastAsia"/>
              </w:rPr>
              <w:t>行動設</w:t>
            </w:r>
            <w:r w:rsidRPr="00BA12C3">
              <w:rPr>
                <w:rFonts w:ascii="Yu Gothic" w:eastAsia="Yu Gothic" w:hAnsi="Yu Gothic" w:cs="___WRD_EMBED_SUB_11" w:hint="eastAsia"/>
              </w:rPr>
              <w:t>備上</w:t>
            </w:r>
            <w:r w:rsidRPr="00BA12C3">
              <w:rPr>
                <w:rFonts w:ascii="Yu Gothic" w:eastAsia="Yu Gothic" w:hAnsi="Yu Gothic" w:cs="MS Mincho" w:hint="eastAsia"/>
              </w:rPr>
              <w:t>隨時隨地</w:t>
            </w:r>
            <w:r w:rsidRPr="00BA12C3">
              <w:rPr>
                <w:rFonts w:ascii="Yu Gothic" w:eastAsia="Yu Gothic" w:hAnsi="Yu Gothic" w:cs="___WRD_EMBED_SUB_11" w:hint="eastAsia"/>
              </w:rPr>
              <w:t>遊玩，</w:t>
            </w:r>
            <w:r w:rsidRPr="00BA12C3">
              <w:rPr>
                <w:rFonts w:ascii="Yu Gothic" w:eastAsia="Yu Gothic" w:hAnsi="Yu Gothic" w:cs="MS Mincho" w:hint="eastAsia"/>
              </w:rPr>
              <w:t>抓住</w:t>
            </w:r>
            <w:r w:rsidRPr="00BA12C3">
              <w:rPr>
                <w:rFonts w:ascii="Yu Gothic" w:eastAsia="Yu Gothic" w:hAnsi="Yu Gothic" w:cs="___WRD_EMBED_SUB_11" w:hint="eastAsia"/>
              </w:rPr>
              <w:t>一</w:t>
            </w:r>
            <w:r w:rsidRPr="00BA12C3">
              <w:rPr>
                <w:rFonts w:ascii="Yu Gothic" w:eastAsia="Yu Gothic" w:hAnsi="Yu Gothic" w:cs="MS Mincho" w:hint="eastAsia"/>
              </w:rPr>
              <w:t>切</w:t>
            </w:r>
            <w:r w:rsidRPr="00BA12C3">
              <w:rPr>
                <w:rFonts w:ascii="Yu Gothic" w:eastAsia="Yu Gothic" w:hAnsi="Yu Gothic" w:cs="___WRD_EMBED_SUB_11" w:hint="eastAsia"/>
              </w:rPr>
              <w:t>獲勝的</w:t>
            </w:r>
            <w:r w:rsidRPr="00BA12C3">
              <w:rPr>
                <w:rFonts w:ascii="Yu Gothic" w:eastAsia="Yu Gothic" w:hAnsi="Yu Gothic" w:cs="MS Mincho" w:hint="eastAsia"/>
              </w:rPr>
              <w:t>機會</w:t>
            </w:r>
            <w:r w:rsidRPr="00BA12C3">
              <w:rPr>
                <w:rFonts w:ascii="Yu Gothic" w:eastAsia="Yu Gothic" w:hAnsi="Yu Gothic" w:cs="___WRD_EMBED_SUB_11" w:hint="eastAsia"/>
              </w:rPr>
              <w:t>！</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453756C1" w:rsidR="001E6AC4" w:rsidRPr="00BA12C3" w:rsidRDefault="00BA12C3" w:rsidP="001E6AC4">
            <w:pPr>
              <w:pStyle w:val="TableListBullet"/>
              <w:numPr>
                <w:ilvl w:val="0"/>
                <w:numId w:val="0"/>
              </w:numPr>
              <w:rPr>
                <w:rFonts w:ascii="Yu Gothic" w:eastAsia="Yu Gothic" w:hAnsi="Yu Gothic"/>
              </w:rPr>
            </w:pPr>
            <w:r w:rsidRPr="00BA12C3">
              <w:rPr>
                <w:rFonts w:ascii="Yu Gothic" w:eastAsia="Yu Gothic" w:hAnsi="Yu Gothic" w:hint="eastAsia"/>
              </w:rPr>
              <w:t>リ</w:t>
            </w:r>
            <w:r w:rsidRPr="00BA12C3">
              <w:rPr>
                <w:rFonts w:ascii="Yu Gothic" w:eastAsia="Yu Gothic" w:hAnsi="Yu Gothic" w:cs="MS Mincho" w:hint="eastAsia"/>
              </w:rPr>
              <w:t>ベ</w:t>
            </w:r>
            <w:r w:rsidRPr="00BA12C3">
              <w:rPr>
                <w:rFonts w:ascii="Yu Gothic" w:eastAsia="Yu Gothic" w:hAnsi="Yu Gothic" w:cs="___WRD_EMBED_SUB_11" w:hint="eastAsia"/>
              </w:rPr>
              <w:t>ットスプ</w:t>
            </w:r>
            <w:r w:rsidRPr="00BA12C3">
              <w:rPr>
                <w:rFonts w:ascii="Yu Gothic" w:eastAsia="Yu Gothic" w:hAnsi="Yu Gothic" w:cs="MS Mincho" w:hint="eastAsia"/>
              </w:rPr>
              <w:t>レ</w:t>
            </w:r>
            <w:r w:rsidRPr="00BA12C3">
              <w:rPr>
                <w:rFonts w:ascii="Yu Gothic" w:eastAsia="Yu Gothic" w:hAnsi="Yu Gothic" w:cs="___WRD_EMBED_SUB_11" w:hint="eastAsia"/>
              </w:rPr>
              <w:t>ン</w:t>
            </w:r>
            <w:r w:rsidRPr="00BA12C3">
              <w:rPr>
                <w:rFonts w:ascii="Yu Gothic" w:eastAsia="Yu Gothic" w:hAnsi="Yu Gothic" w:cs="MS Mincho" w:hint="eastAsia"/>
              </w:rPr>
              <w:t>ダ</w:t>
            </w:r>
            <w:r w:rsidRPr="00BA12C3">
              <w:rPr>
                <w:rFonts w:ascii="Yu Gothic" w:eastAsia="Yu Gothic" w:hAnsi="Yu Gothic" w:cs="___WRD_EMBED_SUB_11" w:hint="eastAsia"/>
              </w:rPr>
              <w:t>ースロットは</w:t>
            </w:r>
            <w:r w:rsidRPr="00BA12C3">
              <w:rPr>
                <w:rFonts w:ascii="Yu Gothic" w:eastAsia="Yu Gothic" w:hAnsi="Yu Gothic" w:cs="MS Mincho" w:hint="eastAsia"/>
              </w:rPr>
              <w:t>凄</w:t>
            </w:r>
            <w:r w:rsidRPr="00BA12C3">
              <w:rPr>
                <w:rFonts w:ascii="Yu Gothic" w:eastAsia="Yu Gothic" w:hAnsi="Yu Gothic" w:cs="___WRD_EMBED_SUB_11" w:hint="eastAsia"/>
              </w:rPr>
              <w:t>まじくやりがいのあるリスピンフィーチ</w:t>
            </w:r>
            <w:r w:rsidRPr="00BA12C3">
              <w:rPr>
                <w:rFonts w:ascii="Yu Gothic" w:eastAsia="Yu Gothic" w:hAnsi="Yu Gothic" w:cs="MS Mincho" w:hint="eastAsia"/>
              </w:rPr>
              <w:t>ャ</w:t>
            </w:r>
            <w:r w:rsidRPr="00BA12C3">
              <w:rPr>
                <w:rFonts w:ascii="Yu Gothic" w:eastAsia="Yu Gothic" w:hAnsi="Yu Gothic" w:cs="___WRD_EMBED_SUB_11" w:hint="eastAsia"/>
              </w:rPr>
              <w:t>ーを</w:t>
            </w:r>
            <w:r w:rsidRPr="00BA12C3">
              <w:rPr>
                <w:rFonts w:ascii="Yu Gothic" w:eastAsia="Yu Gothic" w:hAnsi="Yu Gothic" w:cs="MS Mincho" w:hint="eastAsia"/>
              </w:rPr>
              <w:t>搭載</w:t>
            </w:r>
            <w:r w:rsidRPr="00BA12C3">
              <w:rPr>
                <w:rFonts w:ascii="Yu Gothic" w:eastAsia="Yu Gothic" w:hAnsi="Yu Gothic" w:cs="___WRD_EMBED_SUB_11" w:hint="eastAsia"/>
              </w:rPr>
              <w:t>した</w:t>
            </w:r>
            <w:r w:rsidRPr="00BA12C3">
              <w:rPr>
                <w:rFonts w:ascii="Yu Gothic" w:eastAsia="Yu Gothic" w:hAnsi="Yu Gothic" w:cs="MS Mincho" w:hint="eastAsia"/>
              </w:rPr>
              <w:t>唯</w:t>
            </w:r>
            <w:r w:rsidRPr="00BA12C3">
              <w:rPr>
                <w:rFonts w:ascii="Yu Gothic" w:eastAsia="Yu Gothic" w:hAnsi="Yu Gothic" w:cs="___WRD_EMBED_SUB_11" w:hint="eastAsia"/>
              </w:rPr>
              <w:t>一</w:t>
            </w:r>
            <w:r w:rsidRPr="00BA12C3">
              <w:rPr>
                <w:rFonts w:ascii="Yu Gothic" w:eastAsia="Yu Gothic" w:hAnsi="Yu Gothic" w:cs="MS Mincho" w:hint="eastAsia"/>
              </w:rPr>
              <w:t>無二</w:t>
            </w:r>
            <w:r w:rsidRPr="00BA12C3">
              <w:rPr>
                <w:rFonts w:ascii="Yu Gothic" w:eastAsia="Yu Gothic" w:hAnsi="Yu Gothic" w:cs="___WRD_EMBED_SUB_11" w:hint="eastAsia"/>
              </w:rPr>
              <w:t>の</w:t>
            </w:r>
            <w:r w:rsidRPr="00BA12C3">
              <w:rPr>
                <w:rFonts w:ascii="Yu Gothic" w:eastAsia="Yu Gothic" w:hAnsi="Yu Gothic" w:cs="MS Mincho" w:hint="eastAsia"/>
              </w:rPr>
              <w:t>オ</w:t>
            </w:r>
            <w:r w:rsidRPr="00BA12C3">
              <w:rPr>
                <w:rFonts w:ascii="Yu Gothic" w:eastAsia="Yu Gothic" w:hAnsi="Yu Gothic" w:cs="___WRD_EMBED_SUB_11" w:hint="eastAsia"/>
              </w:rPr>
              <w:t>ンラインスロットです。もし</w:t>
            </w:r>
            <w:r w:rsidRPr="00BA12C3">
              <w:rPr>
                <w:rFonts w:ascii="Yu Gothic" w:eastAsia="Yu Gothic" w:hAnsi="Yu Gothic" w:cs="MS Mincho" w:hint="eastAsia"/>
              </w:rPr>
              <w:t>ご存知</w:t>
            </w:r>
            <w:r w:rsidRPr="00BA12C3">
              <w:rPr>
                <w:rFonts w:ascii="Yu Gothic" w:eastAsia="Yu Gothic" w:hAnsi="Yu Gothic" w:cs="___WRD_EMBED_SUB_11" w:hint="eastAsia"/>
              </w:rPr>
              <w:t>ないのなら</w:t>
            </w:r>
            <w:r w:rsidRPr="00BA12C3">
              <w:rPr>
                <w:rFonts w:ascii="Yu Gothic" w:eastAsia="Yu Gothic" w:hAnsi="Yu Gothic" w:cs="MS Mincho" w:hint="eastAsia"/>
              </w:rPr>
              <w:t>説明</w:t>
            </w:r>
            <w:r w:rsidRPr="00BA12C3">
              <w:rPr>
                <w:rFonts w:ascii="Yu Gothic" w:eastAsia="Yu Gothic" w:hAnsi="Yu Gothic" w:cs="___WRD_EMBED_SUB_11" w:hint="eastAsia"/>
              </w:rPr>
              <w:t>を。スピンしてウィンラインがなかった</w:t>
            </w:r>
            <w:r w:rsidRPr="00BA12C3">
              <w:rPr>
                <w:rFonts w:ascii="Yu Gothic" w:eastAsia="Yu Gothic" w:hAnsi="Yu Gothic" w:cs="MS Mincho" w:hint="eastAsia"/>
              </w:rPr>
              <w:t>時</w:t>
            </w:r>
            <w:r w:rsidRPr="00BA12C3">
              <w:rPr>
                <w:rFonts w:ascii="Yu Gothic" w:eastAsia="Yu Gothic" w:hAnsi="Yu Gothic" w:cs="___WRD_EMBED_SUB_11" w:hint="eastAsia"/>
              </w:rPr>
              <w:t>、特定のリール</w:t>
            </w:r>
            <w:r w:rsidRPr="00BA12C3">
              <w:rPr>
                <w:rFonts w:ascii="Yu Gothic" w:eastAsia="Yu Gothic" w:hAnsi="Yu Gothic" w:cs="MS Mincho" w:hint="eastAsia"/>
              </w:rPr>
              <w:t>だけ</w:t>
            </w:r>
            <w:r w:rsidRPr="00BA12C3">
              <w:rPr>
                <w:rFonts w:ascii="Yu Gothic" w:eastAsia="Yu Gothic" w:hAnsi="Yu Gothic" w:cs="___WRD_EMBED_SUB_11" w:hint="eastAsia"/>
              </w:rPr>
              <w:t>をリスピンすることができます。</w:t>
            </w:r>
            <w:r w:rsidRPr="00BA12C3">
              <w:rPr>
                <w:rFonts w:ascii="Yu Gothic" w:eastAsia="Yu Gothic" w:hAnsi="Yu Gothic" w:cs="MS Mincho" w:hint="eastAsia"/>
              </w:rPr>
              <w:t>つ</w:t>
            </w:r>
            <w:r w:rsidRPr="00BA12C3">
              <w:rPr>
                <w:rFonts w:ascii="Yu Gothic" w:eastAsia="Yu Gothic" w:hAnsi="Yu Gothic" w:cs="___WRD_EMBED_SUB_11" w:hint="eastAsia"/>
              </w:rPr>
              <w:t>まりはウィンの</w:t>
            </w:r>
            <w:r w:rsidRPr="00BA12C3">
              <w:rPr>
                <w:rFonts w:ascii="Yu Gothic" w:eastAsia="Yu Gothic" w:hAnsi="Yu Gothic" w:cs="MS Mincho" w:hint="eastAsia"/>
              </w:rPr>
              <w:t>可能性</w:t>
            </w:r>
            <w:r w:rsidRPr="00BA12C3">
              <w:rPr>
                <w:rFonts w:ascii="Yu Gothic" w:eastAsia="Yu Gothic" w:hAnsi="Yu Gothic" w:cs="___WRD_EMBED_SUB_11" w:hint="eastAsia"/>
              </w:rPr>
              <w:t>が上がるのです！</w:t>
            </w:r>
            <w:r w:rsidRPr="00BA12C3">
              <w:rPr>
                <w:rFonts w:ascii="Yu Gothic" w:eastAsia="Yu Gothic" w:hAnsi="Yu Gothic" w:cs="MS Mincho" w:hint="eastAsia"/>
              </w:rPr>
              <w:t>正装</w:t>
            </w:r>
            <w:r w:rsidRPr="00BA12C3">
              <w:rPr>
                <w:rFonts w:ascii="Yu Gothic" w:eastAsia="Yu Gothic" w:hAnsi="Yu Gothic" w:cs="___WRD_EMBED_SUB_11" w:hint="eastAsia"/>
              </w:rPr>
              <w:t>して今すぐプ</w:t>
            </w:r>
            <w:r w:rsidRPr="00BA12C3">
              <w:rPr>
                <w:rFonts w:ascii="Yu Gothic" w:eastAsia="Yu Gothic" w:hAnsi="Yu Gothic" w:cs="MS Mincho" w:hint="eastAsia"/>
              </w:rPr>
              <w:t>レ</w:t>
            </w:r>
            <w:r w:rsidRPr="00BA12C3">
              <w:rPr>
                <w:rFonts w:ascii="Yu Gothic" w:eastAsia="Yu Gothic" w:hAnsi="Yu Gothic" w:cs="___WRD_EMBED_SUB_11" w:hint="eastAsia"/>
              </w:rPr>
              <w:t>イし</w:t>
            </w:r>
            <w:r w:rsidRPr="00BA12C3">
              <w:rPr>
                <w:rFonts w:ascii="Yu Gothic" w:eastAsia="Yu Gothic" w:hAnsi="Yu Gothic" w:cs="MS Mincho" w:hint="eastAsia"/>
              </w:rPr>
              <w:t>よ</w:t>
            </w:r>
            <w:r w:rsidRPr="00BA12C3">
              <w:rPr>
                <w:rFonts w:ascii="Yu Gothic" w:eastAsia="Yu Gothic" w:hAnsi="Yu Gothic" w:cs="___WRD_EMBED_SUB_11" w:hint="eastAsia"/>
              </w:rPr>
              <w:t>う！</w:t>
            </w:r>
            <w:r w:rsidRPr="00BA12C3">
              <w:rPr>
                <w:rFonts w:ascii="Yu Gothic" w:eastAsia="Yu Gothic" w:hAnsi="Yu Gothic" w:cs="MS Mincho" w:hint="eastAsia"/>
              </w:rPr>
              <w:t>ヨ</w:t>
            </w:r>
            <w:r w:rsidRPr="00BA12C3">
              <w:rPr>
                <w:rFonts w:ascii="Yu Gothic" w:eastAsia="Yu Gothic" w:hAnsi="Yu Gothic" w:cs="___WRD_EMBED_SUB_11" w:hint="eastAsia"/>
              </w:rPr>
              <w:t>ットに</w:t>
            </w:r>
            <w:r w:rsidRPr="00BA12C3">
              <w:rPr>
                <w:rFonts w:ascii="Yu Gothic" w:eastAsia="Yu Gothic" w:hAnsi="Yu Gothic" w:cs="MS Mincho" w:hint="eastAsia"/>
              </w:rPr>
              <w:t>ダ</w:t>
            </w:r>
            <w:r w:rsidRPr="00BA12C3">
              <w:rPr>
                <w:rFonts w:ascii="Yu Gothic" w:eastAsia="Yu Gothic" w:hAnsi="Yu Gothic" w:cs="___WRD_EMBED_SUB_11" w:hint="eastAsia"/>
              </w:rPr>
              <w:t>イヤの</w:t>
            </w:r>
            <w:r w:rsidRPr="00BA12C3">
              <w:rPr>
                <w:rFonts w:ascii="Yu Gothic" w:eastAsia="Yu Gothic" w:hAnsi="Yu Gothic" w:cs="MS Mincho" w:hint="eastAsia"/>
              </w:rPr>
              <w:t>指輪</w:t>
            </w:r>
            <w:r w:rsidRPr="00BA12C3">
              <w:rPr>
                <w:rFonts w:ascii="Yu Gothic" w:eastAsia="Yu Gothic" w:hAnsi="Yu Gothic" w:cs="___WRD_EMBED_SUB_11" w:hint="eastAsia"/>
              </w:rPr>
              <w:t>、</w:t>
            </w:r>
            <w:r w:rsidRPr="00BA12C3">
              <w:rPr>
                <w:rFonts w:ascii="Yu Gothic" w:eastAsia="Yu Gothic" w:hAnsi="Yu Gothic" w:cs="MS Mincho" w:hint="eastAsia"/>
              </w:rPr>
              <w:t>金</w:t>
            </w:r>
            <w:r w:rsidRPr="00BA12C3">
              <w:rPr>
                <w:rFonts w:ascii="Yu Gothic" w:eastAsia="Yu Gothic" w:hAnsi="Yu Gothic" w:cs="___WRD_EMBED_SUB_11" w:hint="eastAsia"/>
              </w:rPr>
              <w:t>の</w:t>
            </w:r>
            <w:r w:rsidRPr="00BA12C3">
              <w:rPr>
                <w:rFonts w:ascii="Yu Gothic" w:eastAsia="Yu Gothic" w:hAnsi="Yu Gothic" w:cs="MS Mincho" w:hint="eastAsia"/>
              </w:rPr>
              <w:t>延</w:t>
            </w:r>
            <w:r w:rsidRPr="00BA12C3">
              <w:rPr>
                <w:rFonts w:ascii="Yu Gothic" w:eastAsia="Yu Gothic" w:hAnsi="Yu Gothic" w:cs="___WRD_EMBED_SUB_11" w:hint="eastAsia"/>
              </w:rPr>
              <w:t>べ</w:t>
            </w:r>
            <w:r w:rsidRPr="00BA12C3">
              <w:rPr>
                <w:rFonts w:ascii="Yu Gothic" w:eastAsia="Yu Gothic" w:hAnsi="Yu Gothic" w:cs="MS Mincho" w:hint="eastAsia"/>
              </w:rPr>
              <w:t>棒</w:t>
            </w:r>
            <w:r w:rsidRPr="00BA12C3">
              <w:rPr>
                <w:rFonts w:ascii="Yu Gothic" w:eastAsia="Yu Gothic" w:hAnsi="Yu Gothic" w:cs="___WRD_EMBED_SUB_11" w:hint="eastAsia"/>
              </w:rPr>
              <w:t>が、</w:t>
            </w:r>
            <w:r w:rsidRPr="00BA12C3">
              <w:rPr>
                <w:rFonts w:ascii="Yu Gothic" w:eastAsia="Yu Gothic" w:hAnsi="Yu Gothic" w:cs="MS Mincho" w:hint="eastAsia"/>
              </w:rPr>
              <w:t>メ</w:t>
            </w:r>
            <w:r w:rsidRPr="00BA12C3">
              <w:rPr>
                <w:rFonts w:ascii="Yu Gothic" w:eastAsia="Yu Gothic" w:hAnsi="Yu Gothic" w:cs="___WRD_EMBED_SUB_11" w:hint="eastAsia"/>
              </w:rPr>
              <w:t>イン</w:t>
            </w:r>
            <w:r w:rsidRPr="00BA12C3">
              <w:rPr>
                <w:rFonts w:ascii="Yu Gothic" w:eastAsia="Yu Gothic" w:hAnsi="Yu Gothic" w:cs="MS Mincho" w:hint="eastAsia"/>
              </w:rPr>
              <w:t>キャ</w:t>
            </w:r>
            <w:r w:rsidRPr="00BA12C3">
              <w:rPr>
                <w:rFonts w:ascii="Yu Gothic" w:eastAsia="Yu Gothic" w:hAnsi="Yu Gothic" w:cs="___WRD_EMBED_SUB_11" w:hint="eastAsia"/>
              </w:rPr>
              <w:t>ラクターの</w:t>
            </w:r>
            <w:r w:rsidRPr="00BA12C3">
              <w:rPr>
                <w:rFonts w:ascii="Yu Gothic" w:eastAsia="Yu Gothic" w:hAnsi="Yu Gothic" w:cs="MS Mincho" w:hint="eastAsia"/>
              </w:rPr>
              <w:t>二</w:t>
            </w:r>
            <w:r w:rsidRPr="00BA12C3">
              <w:rPr>
                <w:rFonts w:ascii="Yu Gothic" w:eastAsia="Yu Gothic" w:hAnsi="Yu Gothic" w:cs="___WRD_EMBED_SUB_11" w:hint="eastAsia"/>
              </w:rPr>
              <w:t>人とともにリール上に</w:t>
            </w:r>
            <w:r w:rsidRPr="00BA12C3">
              <w:rPr>
                <w:rFonts w:ascii="Yu Gothic" w:eastAsia="Yu Gothic" w:hAnsi="Yu Gothic" w:cs="MS Mincho" w:hint="eastAsia"/>
              </w:rPr>
              <w:t>広</w:t>
            </w:r>
            <w:r w:rsidRPr="00BA12C3">
              <w:rPr>
                <w:rFonts w:ascii="Yu Gothic" w:eastAsia="Yu Gothic" w:hAnsi="Yu Gothic" w:cs="___WRD_EMBED_SUB_11" w:hint="eastAsia"/>
              </w:rPr>
              <w:t>がっています。マ</w:t>
            </w:r>
            <w:r w:rsidRPr="00BA12C3">
              <w:rPr>
                <w:rFonts w:ascii="Yu Gothic" w:eastAsia="Yu Gothic" w:hAnsi="Yu Gothic" w:cs="MS Mincho" w:hint="eastAsia"/>
              </w:rPr>
              <w:t>テ</w:t>
            </w:r>
            <w:r w:rsidRPr="00BA12C3">
              <w:rPr>
                <w:rFonts w:ascii="Yu Gothic" w:eastAsia="Yu Gothic" w:hAnsi="Yu Gothic" w:cs="___WRD_EMBED_SUB_11" w:hint="eastAsia"/>
              </w:rPr>
              <w:t>ィーニを</w:t>
            </w:r>
            <w:r w:rsidRPr="00BA12C3">
              <w:rPr>
                <w:rFonts w:ascii="Yu Gothic" w:eastAsia="Yu Gothic" w:hAnsi="Yu Gothic" w:cs="MS Mincho" w:hint="eastAsia"/>
              </w:rPr>
              <w:t>入</w:t>
            </w:r>
            <w:r w:rsidRPr="00BA12C3">
              <w:rPr>
                <w:rFonts w:ascii="Yu Gothic" w:eastAsia="Yu Gothic" w:hAnsi="Yu Gothic" w:cs="___WRD_EMBED_SUB_11" w:hint="eastAsia"/>
              </w:rPr>
              <w:t>れたら</w:t>
            </w:r>
            <w:r w:rsidRPr="00BA12C3">
              <w:rPr>
                <w:rFonts w:ascii="Yu Gothic" w:eastAsia="Yu Gothic" w:hAnsi="Yu Gothic" w:cs="MS Mincho" w:hint="eastAsia"/>
              </w:rPr>
              <w:t>オ</w:t>
            </w:r>
            <w:r w:rsidRPr="00BA12C3">
              <w:rPr>
                <w:rFonts w:ascii="Yu Gothic" w:eastAsia="Yu Gothic" w:hAnsi="Yu Gothic" w:cs="___WRD_EMBED_SUB_11" w:hint="eastAsia"/>
              </w:rPr>
              <w:t>ンラインで一</w:t>
            </w:r>
            <w:r w:rsidRPr="00BA12C3">
              <w:rPr>
                <w:rFonts w:ascii="Yu Gothic" w:eastAsia="Yu Gothic" w:hAnsi="Yu Gothic" w:cs="MS Mincho" w:hint="eastAsia"/>
              </w:rPr>
              <w:t>番</w:t>
            </w:r>
            <w:r w:rsidRPr="00BA12C3">
              <w:rPr>
                <w:rFonts w:ascii="Yu Gothic" w:eastAsia="Yu Gothic" w:hAnsi="Yu Gothic" w:cs="___WRD_EMBED_SUB_11" w:hint="eastAsia"/>
              </w:rPr>
              <w:t>豪華なスロットを</w:t>
            </w:r>
            <w:r w:rsidRPr="00BA12C3">
              <w:rPr>
                <w:rFonts w:ascii="Yu Gothic" w:eastAsia="Yu Gothic" w:hAnsi="Yu Gothic" w:cs="MS Mincho" w:hint="eastAsia"/>
              </w:rPr>
              <w:t>楽</w:t>
            </w:r>
            <w:r w:rsidRPr="00BA12C3">
              <w:rPr>
                <w:rFonts w:ascii="Yu Gothic" w:eastAsia="Yu Gothic" w:hAnsi="Yu Gothic" w:cs="___WRD_EMBED_SUB_11" w:hint="eastAsia"/>
              </w:rPr>
              <w:t>しもう。しかも</w:t>
            </w:r>
            <w:r w:rsidRPr="00BA12C3">
              <w:rPr>
                <w:rFonts w:ascii="Yu Gothic" w:eastAsia="Yu Gothic" w:hAnsi="Yu Gothic" w:cs="MS Mincho" w:hint="eastAsia"/>
              </w:rPr>
              <w:t>モ</w:t>
            </w:r>
            <w:r w:rsidRPr="00BA12C3">
              <w:rPr>
                <w:rFonts w:ascii="Yu Gothic" w:eastAsia="Yu Gothic" w:hAnsi="Yu Gothic" w:cs="___WRD_EMBED_SUB_11" w:hint="eastAsia"/>
              </w:rPr>
              <w:t>バイル</w:t>
            </w:r>
            <w:r w:rsidRPr="00BA12C3">
              <w:rPr>
                <w:rFonts w:ascii="Yu Gothic" w:eastAsia="Yu Gothic" w:hAnsi="Yu Gothic" w:cs="MS Mincho" w:hint="eastAsia"/>
              </w:rPr>
              <w:t>端末</w:t>
            </w:r>
            <w:r w:rsidRPr="00BA12C3">
              <w:rPr>
                <w:rFonts w:ascii="Yu Gothic" w:eastAsia="Yu Gothic" w:hAnsi="Yu Gothic" w:cs="___WRD_EMBED_SUB_11" w:hint="eastAsia"/>
              </w:rPr>
              <w:t>でい</w:t>
            </w:r>
            <w:r w:rsidRPr="00BA12C3">
              <w:rPr>
                <w:rFonts w:ascii="Yu Gothic" w:eastAsia="Yu Gothic" w:hAnsi="Yu Gothic" w:cs="MS Mincho" w:hint="eastAsia"/>
              </w:rPr>
              <w:t>つ</w:t>
            </w:r>
            <w:r w:rsidRPr="00BA12C3">
              <w:rPr>
                <w:rFonts w:ascii="Yu Gothic" w:eastAsia="Yu Gothic" w:hAnsi="Yu Gothic" w:cs="___WRD_EMBED_SUB_11" w:hint="eastAsia"/>
              </w:rPr>
              <w:t>でもどこでもプ</w:t>
            </w:r>
            <w:r w:rsidRPr="00BA12C3">
              <w:rPr>
                <w:rFonts w:ascii="Yu Gothic" w:eastAsia="Yu Gothic" w:hAnsi="Yu Gothic" w:cs="MS Mincho" w:hint="eastAsia"/>
              </w:rPr>
              <w:t>レ</w:t>
            </w:r>
            <w:r w:rsidRPr="00BA12C3">
              <w:rPr>
                <w:rFonts w:ascii="Yu Gothic" w:eastAsia="Yu Gothic" w:hAnsi="Yu Gothic" w:cs="___WRD_EMBED_SUB_11" w:hint="eastAsia"/>
              </w:rPr>
              <w:t>イ</w:t>
            </w:r>
            <w:r w:rsidRPr="00BA12C3">
              <w:rPr>
                <w:rFonts w:ascii="Yu Gothic" w:eastAsia="Yu Gothic" w:hAnsi="Yu Gothic" w:cs="MS Mincho" w:hint="eastAsia"/>
              </w:rPr>
              <w:t>可能</w:t>
            </w:r>
            <w:r w:rsidRPr="00BA12C3">
              <w:rPr>
                <w:rFonts w:ascii="Yu Gothic" w:eastAsia="Yu Gothic" w:hAnsi="Yu Gothic" w:cs="___WRD_EMBED_SUB_11" w:hint="eastAsia"/>
              </w:rPr>
              <w:t>。チ</w:t>
            </w:r>
            <w:r w:rsidRPr="00BA12C3">
              <w:rPr>
                <w:rFonts w:ascii="Yu Gothic" w:eastAsia="Yu Gothic" w:hAnsi="Yu Gothic" w:cs="MS Mincho" w:hint="eastAsia"/>
              </w:rPr>
              <w:t>ャ</w:t>
            </w:r>
            <w:r w:rsidRPr="00BA12C3">
              <w:rPr>
                <w:rFonts w:ascii="Yu Gothic" w:eastAsia="Yu Gothic" w:hAnsi="Yu Gothic" w:cs="___WRD_EMBED_SUB_11" w:hint="eastAsia"/>
              </w:rPr>
              <w:t>ンスを</w:t>
            </w:r>
            <w:r w:rsidRPr="00BA12C3">
              <w:rPr>
                <w:rFonts w:ascii="Yu Gothic" w:eastAsia="Yu Gothic" w:hAnsi="Yu Gothic" w:cs="MS Mincho" w:hint="eastAsia"/>
              </w:rPr>
              <w:t>逃</w:t>
            </w:r>
            <w:r w:rsidRPr="00BA12C3">
              <w:rPr>
                <w:rFonts w:ascii="Yu Gothic" w:eastAsia="Yu Gothic" w:hAnsi="Yu Gothic" w:cs="___WRD_EMBED_SUB_11" w:hint="eastAsia"/>
              </w:rPr>
              <w:t>すことはありま</w:t>
            </w:r>
            <w:r w:rsidRPr="00BA12C3">
              <w:rPr>
                <w:rFonts w:ascii="Yu Gothic" w:eastAsia="Yu Gothic" w:hAnsi="Yu Gothic" w:cs="MS Mincho" w:hint="eastAsia"/>
              </w:rPr>
              <w:t>せん</w:t>
            </w:r>
            <w:r w:rsidRPr="00BA12C3">
              <w:rPr>
                <w:rFonts w:ascii="Yu Gothic" w:eastAsia="Yu Gothic" w:hAnsi="Yu Gothic" w:cs="___WRD_EMBED_SUB_11" w:hint="eastAsia"/>
              </w:rPr>
              <w:t>！</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210B3A94" w:rsidR="001E6AC4" w:rsidRDefault="004C679D" w:rsidP="001E6AC4">
            <w:pPr>
              <w:pStyle w:val="TableListBullet"/>
              <w:numPr>
                <w:ilvl w:val="0"/>
                <w:numId w:val="0"/>
              </w:numPr>
            </w:pPr>
            <w:r w:rsidRPr="004C679D">
              <w:rPr>
                <w:rFonts w:ascii="Malgun Gothic" w:eastAsia="Malgun Gothic" w:hAnsi="Malgun Gothic" w:cs="Malgun Gothic" w:hint="eastAsia"/>
              </w:rPr>
              <w:t>리벳</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스플렌더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슬롯은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놀랍도록</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보상하는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재스핀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기능이</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있는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친절한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온라인</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슬롯</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게임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중</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하나입니다</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스핀할</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때마다</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승리하는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라인을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얻지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못하는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것을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의미하는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익숙하지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않은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경우</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특정</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릴들을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재스핀시켜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추가로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승리할</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있는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기회들을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얻을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있습니다</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그래서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인상적인</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드레스를</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입고</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오늘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플레이하세요</w:t>
            </w:r>
            <w:r w:rsidRPr="004C679D">
              <w:rPr>
                <w:rFonts w:ascii="Malgun Gothic" w:eastAsia="Malgun Gothic" w:hAnsi="Malgun Gothic" w:cs="Malgun Gothic"/>
              </w:rPr>
              <w:t xml:space="preserve">! 2 </w:t>
            </w:r>
            <w:r w:rsidRPr="004C679D">
              <w:rPr>
                <w:rFonts w:ascii="Malgun Gothic" w:eastAsia="Malgun Gothic" w:hAnsi="Malgun Gothic" w:cs="Malgun Gothic" w:hint="eastAsia"/>
              </w:rPr>
              <w:t>개의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주인공</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외에도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릴들에</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요트</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다이아몬드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반지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및</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금</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블록들이</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있습니다</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마티니를</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따라</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마시고</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온라인에서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가장</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호화로운</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게임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경험을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준비하세요</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또한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언제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어디서나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모바일에서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플레이할</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수</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있으므로</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승리를</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놓치지</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않을</w:t>
            </w:r>
            <w:r w:rsidRPr="004C679D">
              <w:rPr>
                <w:rFonts w:ascii="Malgun Gothic" w:eastAsia="Malgun Gothic" w:hAnsi="Malgun Gothic" w:cs="Malgun Gothic"/>
              </w:rPr>
              <w:t xml:space="preserve"> </w:t>
            </w:r>
            <w:r w:rsidRPr="004C679D">
              <w:rPr>
                <w:rFonts w:ascii="Malgun Gothic" w:eastAsia="Malgun Gothic" w:hAnsi="Malgun Gothic" w:cs="Malgun Gothic" w:hint="eastAsia"/>
              </w:rPr>
              <w:t>것입니다</w:t>
            </w:r>
            <w:r w:rsidRPr="004C679D">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7C83D568" w:rsidR="001E6AC4" w:rsidRDefault="004C679D" w:rsidP="001E6AC4">
            <w:pPr>
              <w:pStyle w:val="TableListBullet"/>
              <w:numPr>
                <w:ilvl w:val="0"/>
                <w:numId w:val="0"/>
              </w:numPr>
            </w:pPr>
            <w:r w:rsidRPr="004C679D">
              <w:t>Slot Rebets Splendour ialah permainan slot dalam talian unik yang mempunyai Ciri Putar Semula yang sangat mengganjarkan. Jika anda tidak biasa dengan permainan ini, itu bermakna bahawa setiap kali anda memutar tetapi tidak mendapat baris menang, anda boleh memutarkan semula gelendong khusus, memberikan anda peluang tambahan untuk menang! Jadi, cepat bersiap untuk menarik perhatian dan main hari ini! Terdapat kapal layar, cincin berlian dan bongkah emas di seluruh gelendong, selain 2 watak utama. Tuang martini untuk anda dan bersedia untuk pengalaman permainan dalam talian yang paling mewah. Tambahan pula, anda boleh bermain pada mudah alih anda pada bila-bila masa, di mana0mana jua, jadi anda tidak akan pernah terlepas untuk menang!</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516C552B" w:rsidR="001E6AC4" w:rsidRDefault="004C679D" w:rsidP="001E6AC4">
            <w:pPr>
              <w:pStyle w:val="TableListBullet"/>
              <w:numPr>
                <w:ilvl w:val="0"/>
                <w:numId w:val="0"/>
              </w:numPr>
            </w:pPr>
            <w:r w:rsidRPr="004C679D">
              <w:t>Rebets Splendor Slots es una tragaperras única en su clase, con una Función de Regiro increíblemente gratificante. Si esto no les familiar, significa que cada vez que gira sin obtener una línea ganadora, puede volver a girar rodillos específicos, lo cual brinda oportunidades adicionales de ganar. ¡Ponte tus mejores galas y empieza a jugar hoy! En los rodillos verás yates, anillos de diamantes y lingotes de oro, además de a los 2 personajes principales. Sírvete un martini y prepárate para la experiencia de juego en línea más lujosa. Además, puedes jugar en tu móvil en cualquier momento y en cualquier lugar, ¡para que nunca te pierdas un premio!</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&lt;game_code&gt;\icons\icons_with_game_name</w:t>
      </w:r>
      <w:r w:rsidR="001746CD">
        <w:rPr>
          <w:rFonts w:ascii="Calibri" w:hAnsi="Calibri" w:cs="Calibri"/>
        </w:rPr>
        <w:t>s</w:t>
      </w:r>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screen_&lt;game_code&gt;_main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screen_&lt;game_code&gt;_big_win</w:t>
            </w:r>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screen_&lt;game_code&gt;_bonus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 xml:space="preserve">&lt;game_code&gt;_icon_5x5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&lt;game_code&gt;_icon_10x10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 xml:space="preserve">&lt;game_code&gt;_icon_30x5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&lt;game_code&gt;_icon_30x10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1014E" w14:textId="77777777" w:rsidR="005002C9" w:rsidRDefault="005002C9" w:rsidP="003C524F">
      <w:r>
        <w:separator/>
      </w:r>
    </w:p>
    <w:p w14:paraId="123BE741" w14:textId="77777777" w:rsidR="005002C9" w:rsidRDefault="005002C9"/>
    <w:p w14:paraId="1F235AE4" w14:textId="77777777" w:rsidR="005002C9" w:rsidRDefault="005002C9"/>
  </w:endnote>
  <w:endnote w:type="continuationSeparator" w:id="0">
    <w:p w14:paraId="275737AF" w14:textId="77777777" w:rsidR="005002C9" w:rsidRDefault="005002C9" w:rsidP="003C524F">
      <w:r>
        <w:continuationSeparator/>
      </w:r>
    </w:p>
    <w:p w14:paraId="57FFFCCE" w14:textId="77777777" w:rsidR="005002C9" w:rsidRDefault="005002C9"/>
    <w:p w14:paraId="12924893" w14:textId="77777777" w:rsidR="005002C9" w:rsidRDefault="005002C9"/>
  </w:endnote>
  <w:endnote w:type="continuationNotice" w:id="1">
    <w:p w14:paraId="6BC0B405" w14:textId="77777777" w:rsidR="005002C9" w:rsidRDefault="005002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521803DC-EA1F-4DBE-AF00-53AAE75711DB}"/>
  </w:font>
  <w:font w:name="Cambria">
    <w:panose1 w:val="02040503050406030204"/>
    <w:charset w:val="00"/>
    <w:family w:val="roman"/>
    <w:pitch w:val="variable"/>
    <w:sig w:usb0="E00006FF" w:usb1="420024FF" w:usb2="02000000" w:usb3="00000000" w:csb0="0000019F" w:csb1="00000000"/>
    <w:embedRegular r:id="rId2" w:fontKey="{6BEABB0A-9D4A-47C5-B129-DF7C182C581E}"/>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CC998827-A7AE-4D09-9578-9868F14652FD}"/>
    <w:embedBold r:id="rId4" w:fontKey="{D373205D-7B7D-4D97-9F21-A91A992FA9CC}"/>
    <w:embedItalic r:id="rId5" w:fontKey="{7BB9A5AE-6ACD-4340-B110-8F307F5064A9}"/>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3A727C37-978A-4BE9-8BB8-2894C8F7E6B8}"/>
  </w:font>
  <w:font w:name="Microsoft JhengHei">
    <w:panose1 w:val="020B0604030504040204"/>
    <w:charset w:val="88"/>
    <w:family w:val="swiss"/>
    <w:pitch w:val="variable"/>
    <w:sig w:usb0="000002A7" w:usb1="28CF4400" w:usb2="00000016" w:usb3="00000000" w:csb0="00100009" w:csb1="00000000"/>
    <w:embedRegular r:id="rId7" w:subsetted="1" w:fontKey="{91B04465-ECEC-404A-97B0-3D2EB1DA1D9B}"/>
  </w:font>
  <w:font w:name="Yu Gothic">
    <w:altName w:val="游ゴシック"/>
    <w:panose1 w:val="020B0400000000000000"/>
    <w:charset w:val="80"/>
    <w:family w:val="swiss"/>
    <w:pitch w:val="variable"/>
    <w:sig w:usb0="E00002FF" w:usb1="2AC7FDFF" w:usb2="00000016" w:usb3="00000000" w:csb0="0002009F" w:csb1="00000000"/>
    <w:embedRegular r:id="rId8" w:subsetted="1" w:fontKey="{96E3FAE8-2931-4FF3-8A42-4BF313EF7DDA}"/>
  </w:font>
  <w:font w:name="___WRD_EMBED_SUB_11">
    <w:altName w:val="Yu Gothic"/>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embedRegular r:id="rId9" w:subsetted="1" w:fontKey="{3C3F4A3F-D9E6-4843-96A1-E05E1097BE2D}"/>
  </w:font>
  <w:font w:name="Calibri">
    <w:panose1 w:val="020F0502020204030204"/>
    <w:charset w:val="00"/>
    <w:family w:val="swiss"/>
    <w:pitch w:val="variable"/>
    <w:sig w:usb0="E4002EFF" w:usb1="C000247B" w:usb2="00000009" w:usb3="00000000" w:csb0="000001FF" w:csb1="00000000"/>
    <w:embedRegular r:id="rId10" w:fontKey="{A41F6C6B-91E6-451F-8EE3-77CAB5D9EEB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65E72A93"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9E5007">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75C240C8"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9E5007">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EF176" w14:textId="77777777" w:rsidR="005002C9" w:rsidRDefault="005002C9" w:rsidP="003C524F">
      <w:r>
        <w:separator/>
      </w:r>
    </w:p>
    <w:p w14:paraId="6191F15E" w14:textId="77777777" w:rsidR="005002C9" w:rsidRDefault="005002C9"/>
    <w:p w14:paraId="36E58827" w14:textId="77777777" w:rsidR="005002C9" w:rsidRDefault="005002C9"/>
  </w:footnote>
  <w:footnote w:type="continuationSeparator" w:id="0">
    <w:p w14:paraId="3E091A3A" w14:textId="77777777" w:rsidR="005002C9" w:rsidRDefault="005002C9" w:rsidP="003C524F">
      <w:r>
        <w:continuationSeparator/>
      </w:r>
    </w:p>
    <w:p w14:paraId="7E4002C0" w14:textId="77777777" w:rsidR="005002C9" w:rsidRDefault="005002C9"/>
    <w:p w14:paraId="78B67E3A" w14:textId="77777777" w:rsidR="005002C9" w:rsidRDefault="005002C9"/>
  </w:footnote>
  <w:footnote w:type="continuationNotice" w:id="1">
    <w:p w14:paraId="2C4EA40B" w14:textId="77777777" w:rsidR="005002C9" w:rsidRDefault="005002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5002C9"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02C9"/>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D77EA"/>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E5007"/>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7536"/>
    <w:rsid w:val="00C12A0A"/>
    <w:rsid w:val="00C1406C"/>
    <w:rsid w:val="00C1684D"/>
    <w:rsid w:val="00C1722A"/>
    <w:rsid w:val="00C17691"/>
    <w:rsid w:val="00C178D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13</TotalTime>
  <Pages>8</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4</cp:revision>
  <cp:lastPrinted>2014-02-24T10:04:00Z</cp:lastPrinted>
  <dcterms:created xsi:type="dcterms:W3CDTF">2021-05-04T13:10:00Z</dcterms:created>
  <dcterms:modified xsi:type="dcterms:W3CDTF">2021-05-04T13:48:00Z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